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0D" w:rsidRDefault="0086060D">
      <w:pPr>
        <w:rPr>
          <w:rFonts w:ascii="Century Gothic" w:hAnsi="Century Gothic"/>
          <w:b/>
          <w:bCs/>
          <w:color w:val="506C94"/>
          <w:sz w:val="52"/>
        </w:rPr>
      </w:pPr>
      <w:r>
        <w:rPr>
          <w:rFonts w:ascii="Century Gothic" w:hAnsi="Century Gothic"/>
          <w:b/>
          <w:bCs/>
          <w:color w:val="506C94"/>
          <w:sz w:val="52"/>
        </w:rPr>
        <w:t>CrystalClear</w:t>
      </w:r>
      <w:r>
        <w:rPr>
          <w:rFonts w:ascii="Century Gothic" w:hAnsi="Century Gothic"/>
          <w:b/>
          <w:bCs/>
          <w:sz w:val="52"/>
        </w:rPr>
        <w:t>Essentials</w:t>
      </w:r>
    </w:p>
    <w:p w:rsidR="0086060D" w:rsidRDefault="0086060D"/>
    <w:p w:rsidR="0086060D" w:rsidRDefault="0086060D">
      <w:pPr>
        <w:pStyle w:val="SubtitleCover"/>
        <w:spacing w:after="600"/>
      </w:pPr>
    </w:p>
    <w:p w:rsidR="0086060D" w:rsidRDefault="0086060D"/>
    <w:p w:rsidR="0086060D" w:rsidRDefault="0086060D"/>
    <w:p w:rsidR="0086060D" w:rsidRDefault="0086060D">
      <w:pPr>
        <w:pStyle w:val="StyleTitleCoverCondensedby9pt"/>
      </w:pPr>
      <w:r>
        <w:t>Crystal</w:t>
      </w:r>
      <w:r w:rsidR="002B0934">
        <w:t xml:space="preserve"> </w:t>
      </w:r>
      <w:r>
        <w:t>Clear</w:t>
      </w:r>
      <w:r w:rsidR="002B0934">
        <w:t xml:space="preserve"> </w:t>
      </w:r>
      <w:r>
        <w:t>Essentials</w:t>
      </w:r>
    </w:p>
    <w:p w:rsidR="0086060D" w:rsidRDefault="0086060D">
      <w:pPr>
        <w:pStyle w:val="StyleTitleCoverCondensedby9pt"/>
      </w:pPr>
      <w:r>
        <w:t xml:space="preserve">User Guide </w:t>
      </w:r>
    </w:p>
    <w:p w:rsidR="0086060D" w:rsidRDefault="0086060D">
      <w:pPr>
        <w:pStyle w:val="StyleTitleCoverCondensedby9pt"/>
      </w:pPr>
    </w:p>
    <w:p w:rsidR="0086060D" w:rsidRDefault="0086060D">
      <w:pPr>
        <w:pStyle w:val="StyleTitleCoverCondensedby9pt"/>
        <w:sectPr w:rsidR="0086060D">
          <w:footerReference w:type="default" r:id="rId9"/>
          <w:pgSz w:w="12240" w:h="15840"/>
          <w:pgMar w:top="960" w:right="960" w:bottom="960" w:left="960" w:header="0" w:footer="0" w:gutter="0"/>
          <w:pgNumType w:start="0"/>
          <w:cols w:space="720"/>
          <w:titlePg/>
          <w:docGrid w:linePitch="360"/>
        </w:sectPr>
      </w:pPr>
      <w:r>
        <w:t xml:space="preserve">                 Tami Sauer Steve Stroz</w:t>
      </w:r>
    </w:p>
    <w:p w:rsidR="0086060D" w:rsidRDefault="0086060D">
      <w:pPr>
        <w:pStyle w:val="Subtitle"/>
      </w:pPr>
      <w:r>
        <w:lastRenderedPageBreak/>
        <w:t>Crystal</w:t>
      </w:r>
      <w:r w:rsidR="002B0934">
        <w:t xml:space="preserve"> </w:t>
      </w:r>
      <w:r>
        <w:t>Clear</w:t>
      </w:r>
      <w:r w:rsidR="002B0934">
        <w:t xml:space="preserve"> </w:t>
      </w:r>
      <w:r>
        <w:t>essentials</w:t>
      </w:r>
    </w:p>
    <w:p w:rsidR="0086060D" w:rsidRPr="002610EC" w:rsidRDefault="0086060D">
      <w:pPr>
        <w:pStyle w:val="Title"/>
        <w:rPr>
          <w:color w:val="506C94"/>
        </w:rPr>
      </w:pPr>
      <w:r w:rsidRPr="002610EC">
        <w:rPr>
          <w:color w:val="506C94"/>
        </w:rPr>
        <w:t>Crystal</w:t>
      </w:r>
      <w:r w:rsidR="002B0934">
        <w:rPr>
          <w:color w:val="506C94"/>
        </w:rPr>
        <w:t xml:space="preserve"> </w:t>
      </w:r>
      <w:r w:rsidRPr="002610EC">
        <w:rPr>
          <w:color w:val="506C94"/>
        </w:rPr>
        <w:t>Clear</w:t>
      </w:r>
      <w:r w:rsidR="002137DD" w:rsidRPr="002610EC">
        <w:rPr>
          <w:color w:val="506C94"/>
        </w:rPr>
        <w:t xml:space="preserve"> </w:t>
      </w:r>
      <w:r w:rsidRPr="002610EC">
        <w:rPr>
          <w:color w:val="506C94"/>
        </w:rPr>
        <w:t xml:space="preserve">Essentials User Guide </w:t>
      </w:r>
    </w:p>
    <w:p w:rsidR="0086060D" w:rsidRPr="002610EC" w:rsidRDefault="0086060D">
      <w:pPr>
        <w:pStyle w:val="PartSubtitle"/>
        <w:rPr>
          <w:rFonts w:ascii="Arial Black" w:hAnsi="Arial Black"/>
          <w:i w:val="0"/>
          <w:color w:val="506C94"/>
          <w:sz w:val="44"/>
          <w:szCs w:val="44"/>
        </w:rPr>
      </w:pPr>
      <w:r w:rsidRPr="002610EC">
        <w:rPr>
          <w:rFonts w:ascii="Arial Black" w:hAnsi="Arial Black"/>
          <w:i w:val="0"/>
          <w:color w:val="506C94"/>
          <w:sz w:val="44"/>
          <w:szCs w:val="44"/>
        </w:rPr>
        <w:t>Tami Sauer &amp; Steve Stroz</w:t>
      </w: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p>
    <w:p w:rsidR="0086060D" w:rsidRDefault="0086060D">
      <w:pPr>
        <w:pStyle w:val="ReturnAddress"/>
      </w:pPr>
      <w:r>
        <w:sym w:font="Symbol" w:char="00E3"/>
      </w:r>
      <w:r>
        <w:t xml:space="preserve"> 20</w:t>
      </w:r>
      <w:r w:rsidR="00655D7A">
        <w:t>12</w:t>
      </w:r>
      <w:r>
        <w:t xml:space="preserve"> Crystal</w:t>
      </w:r>
      <w:r w:rsidR="002B0934">
        <w:t xml:space="preserve"> </w:t>
      </w:r>
      <w:r>
        <w:t>Clear</w:t>
      </w:r>
      <w:r w:rsidR="002137DD">
        <w:t xml:space="preserve"> </w:t>
      </w:r>
      <w:r>
        <w:t>Essentials.  All rights reserved.</w:t>
      </w:r>
    </w:p>
    <w:p w:rsidR="0086060D" w:rsidRDefault="0088752C">
      <w:pPr>
        <w:pStyle w:val="ReturnAddress"/>
      </w:pPr>
      <w:r>
        <w:t>Developed for  Cr</w:t>
      </w:r>
      <w:r w:rsidR="00655D7A">
        <w:t>ystal Clear Essentials version 2</w:t>
      </w:r>
    </w:p>
    <w:p w:rsidR="0086060D" w:rsidRDefault="0086060D">
      <w:pPr>
        <w:pStyle w:val="ReturnAddress"/>
      </w:pPr>
      <w:r>
        <w:t>www.crystalclearessentials.com</w:t>
      </w:r>
    </w:p>
    <w:p w:rsidR="0086060D" w:rsidRDefault="0086060D"/>
    <w:p w:rsidR="0086060D" w:rsidRDefault="0086060D"/>
    <w:p w:rsidR="0086060D" w:rsidRDefault="0086060D">
      <w:r>
        <w:t>This document may not be copied, photocopied, or reproduced without prior consent from Crystal</w:t>
      </w:r>
      <w:r w:rsidR="002B0934">
        <w:t xml:space="preserve"> </w:t>
      </w:r>
      <w:r>
        <w:t>Clear</w:t>
      </w:r>
      <w:r w:rsidR="002137DD">
        <w:t xml:space="preserve"> </w:t>
      </w:r>
      <w:r>
        <w:t xml:space="preserve">Essentials.  </w:t>
      </w:r>
    </w:p>
    <w:p w:rsidR="0086060D" w:rsidRDefault="0086060D"/>
    <w:p w:rsidR="0086060D" w:rsidRDefault="0086060D">
      <w:r>
        <w:t>Every effort has been made to ensure the accuracy of the contents of this manual; however, Crystal</w:t>
      </w:r>
      <w:r w:rsidR="002B0934">
        <w:t xml:space="preserve"> </w:t>
      </w:r>
      <w:r>
        <w:t>Clear</w:t>
      </w:r>
      <w:r w:rsidR="002137DD">
        <w:t xml:space="preserve"> </w:t>
      </w:r>
      <w:r>
        <w:t>Essentials makes no warranties with respect to this documentation, the contents, or implied warranties.  Crystal</w:t>
      </w:r>
      <w:r w:rsidR="002B0934">
        <w:t xml:space="preserve"> </w:t>
      </w:r>
      <w:r>
        <w:t>Clear</w:t>
      </w:r>
      <w:r w:rsidR="002137DD">
        <w:t xml:space="preserve"> </w:t>
      </w:r>
      <w:r>
        <w:t>Essentials shall not be liable for any errors or damages in connection with the contents, performance, or use of this manual.  All trademarks are the property of their respective owners.</w:t>
      </w:r>
    </w:p>
    <w:p w:rsidR="0086060D" w:rsidRDefault="0086060D"/>
    <w:p w:rsidR="0086060D" w:rsidRDefault="0086060D"/>
    <w:p w:rsidR="0086060D" w:rsidRDefault="0086060D"/>
    <w:p w:rsidR="0086060D" w:rsidRDefault="0086060D"/>
    <w:p w:rsidR="0086060D" w:rsidRPr="002610EC" w:rsidRDefault="0086060D">
      <w:pPr>
        <w:pStyle w:val="Heading1"/>
        <w:ind w:left="2160"/>
      </w:pPr>
      <w:bookmarkStart w:id="0" w:name="_Toc323845368"/>
      <w:r w:rsidRPr="002610EC">
        <w:lastRenderedPageBreak/>
        <w:t>Introduction</w:t>
      </w:r>
      <w:bookmarkEnd w:id="0"/>
    </w:p>
    <w:p w:rsidR="00304760" w:rsidRDefault="00304760">
      <w:pPr>
        <w:pStyle w:val="BodyText"/>
        <w:ind w:left="2160"/>
      </w:pPr>
    </w:p>
    <w:p w:rsidR="008D4E03" w:rsidRDefault="008D4E03">
      <w:pPr>
        <w:pStyle w:val="BodyText"/>
        <w:ind w:left="2160"/>
      </w:pPr>
      <w:r>
        <w:t>Crystal</w:t>
      </w:r>
      <w:r w:rsidR="002B0934">
        <w:t xml:space="preserve"> </w:t>
      </w:r>
      <w:r>
        <w:t xml:space="preserve">Clear Essentials is a powerful </w:t>
      </w:r>
      <w:r w:rsidR="00A94525">
        <w:t xml:space="preserve">new </w:t>
      </w:r>
      <w:r>
        <w:t xml:space="preserve">reporting tool for your ACT! system!  </w:t>
      </w:r>
    </w:p>
    <w:p w:rsidR="008D4E03" w:rsidRDefault="008D4E03">
      <w:pPr>
        <w:pStyle w:val="BodyText"/>
        <w:ind w:left="2160"/>
      </w:pPr>
    </w:p>
    <w:p w:rsidR="008D4E03" w:rsidRDefault="00A94525" w:rsidP="00A94525">
      <w:pPr>
        <w:pStyle w:val="BodyText"/>
        <w:ind w:left="2160"/>
      </w:pPr>
      <w:r>
        <w:t>Built using the world’s most popular report generator, Crystal Reports, Crystal</w:t>
      </w:r>
      <w:r w:rsidR="002B0934">
        <w:t xml:space="preserve"> </w:t>
      </w:r>
      <w:r>
        <w:t xml:space="preserve">Clear Essentials </w:t>
      </w:r>
      <w:r w:rsidR="008D4E03">
        <w:t>deliver</w:t>
      </w:r>
      <w:r>
        <w:t>s</w:t>
      </w:r>
      <w:r w:rsidR="008D4E03">
        <w:t xml:space="preserve"> vital information to managers and executives </w:t>
      </w:r>
      <w:r>
        <w:t xml:space="preserve">in a way that is not possible </w:t>
      </w:r>
      <w:r w:rsidR="008D4E03">
        <w:t>using the built-in ACT! report generator.</w:t>
      </w:r>
    </w:p>
    <w:p w:rsidR="008D4E03" w:rsidRDefault="008D4E03">
      <w:pPr>
        <w:pStyle w:val="BodyText"/>
        <w:ind w:left="2160"/>
      </w:pPr>
    </w:p>
    <w:p w:rsidR="00046B49" w:rsidRDefault="00A94525">
      <w:pPr>
        <w:pStyle w:val="BodyText"/>
        <w:ind w:left="2160"/>
      </w:pPr>
      <w:r>
        <w:t xml:space="preserve">These essential reports can easily be run from the ACT! </w:t>
      </w:r>
      <w:r w:rsidR="00B85869">
        <w:t xml:space="preserve">report </w:t>
      </w:r>
      <w:r>
        <w:t xml:space="preserve">menu and include </w:t>
      </w:r>
      <w:r w:rsidR="00B85869">
        <w:t xml:space="preserve">prompts allowing the user to </w:t>
      </w:r>
      <w:r w:rsidR="00046B49">
        <w:t>further customize the report.  Considering all of the flexibility available through user selections, there are thousands of possible reporting outcomes.</w:t>
      </w:r>
    </w:p>
    <w:p w:rsidR="00046B49" w:rsidRDefault="00046B49">
      <w:pPr>
        <w:pStyle w:val="BodyText"/>
        <w:ind w:left="2160"/>
      </w:pPr>
    </w:p>
    <w:p w:rsidR="00304760" w:rsidRDefault="00304760">
      <w:pPr>
        <w:pStyle w:val="BodyText"/>
        <w:ind w:left="2160"/>
      </w:pPr>
      <w:r>
        <w:t>Don’t see the report you need?  Want to add your company logo or color scheme?  Not a problem.  Your ACT! certified consultant or the staff at Crystal</w:t>
      </w:r>
      <w:r w:rsidR="002B0934">
        <w:t xml:space="preserve"> </w:t>
      </w:r>
      <w:r>
        <w:t xml:space="preserve">Clear Essentials </w:t>
      </w:r>
      <w:r w:rsidR="005743BC">
        <w:t>can help</w:t>
      </w:r>
      <w:r>
        <w:t xml:space="preserve">.  </w:t>
      </w:r>
    </w:p>
    <w:p w:rsidR="00304760" w:rsidRDefault="00304760">
      <w:pPr>
        <w:pStyle w:val="BodyText"/>
        <w:ind w:left="2160"/>
      </w:pPr>
    </w:p>
    <w:p w:rsidR="00304760" w:rsidRDefault="00304760" w:rsidP="00304760">
      <w:pPr>
        <w:pStyle w:val="BodyText"/>
        <w:ind w:left="2160"/>
      </w:pPr>
      <w:r>
        <w:t>Please direct any comments, suggestions, or questions to</w:t>
      </w:r>
      <w:r w:rsidR="00EF207B">
        <w:t xml:space="preserve"> your ACT! certified consultant or</w:t>
      </w:r>
      <w:r>
        <w:t>:</w:t>
      </w:r>
    </w:p>
    <w:p w:rsidR="00304760" w:rsidRDefault="00304760">
      <w:pPr>
        <w:pStyle w:val="BodyText"/>
        <w:ind w:left="2160"/>
      </w:pPr>
    </w:p>
    <w:p w:rsidR="008D4E03" w:rsidRDefault="00304760">
      <w:pPr>
        <w:pStyle w:val="BodyText"/>
        <w:ind w:left="2160"/>
      </w:pPr>
      <w:r>
        <w:t>Tami &amp; Steve</w:t>
      </w:r>
    </w:p>
    <w:p w:rsidR="00304760" w:rsidRDefault="0025108B">
      <w:pPr>
        <w:pStyle w:val="BodyText"/>
        <w:ind w:left="2160"/>
      </w:pPr>
      <w:hyperlink r:id="rId10" w:history="1">
        <w:r w:rsidR="00304760" w:rsidRPr="009A6427">
          <w:rPr>
            <w:rStyle w:val="Hyperlink"/>
          </w:rPr>
          <w:t>requests@crystalclearessentials.com</w:t>
        </w:r>
      </w:hyperlink>
    </w:p>
    <w:p w:rsidR="00304760" w:rsidRDefault="00304760">
      <w:pPr>
        <w:pStyle w:val="BodyText"/>
        <w:ind w:left="2160"/>
      </w:pPr>
    </w:p>
    <w:p w:rsidR="008D4E03" w:rsidRDefault="008D4E03">
      <w:pPr>
        <w:pStyle w:val="BodyText"/>
        <w:ind w:left="2160"/>
      </w:pPr>
    </w:p>
    <w:p w:rsidR="00304760" w:rsidRDefault="00304760">
      <w:pPr>
        <w:pStyle w:val="BodyText"/>
        <w:ind w:left="2160"/>
      </w:pPr>
    </w:p>
    <w:p w:rsidR="00304760" w:rsidRDefault="00304760" w:rsidP="00693A49">
      <w:pPr>
        <w:pStyle w:val="BodyText"/>
      </w:pPr>
    </w:p>
    <w:p w:rsidR="00304760" w:rsidRDefault="00304760">
      <w:pPr>
        <w:pStyle w:val="BodyText"/>
        <w:ind w:left="2160"/>
      </w:pPr>
    </w:p>
    <w:p w:rsidR="00304760" w:rsidRDefault="00304760">
      <w:pPr>
        <w:pStyle w:val="BodyText"/>
        <w:ind w:left="2160"/>
      </w:pPr>
    </w:p>
    <w:p w:rsidR="0086060D" w:rsidRDefault="0086060D"/>
    <w:p w:rsidR="0086060D" w:rsidRDefault="0086060D"/>
    <w:p w:rsidR="0086060D" w:rsidRDefault="0086060D">
      <w:pPr>
        <w:sectPr w:rsidR="0086060D">
          <w:footerReference w:type="first" r:id="rId11"/>
          <w:pgSz w:w="12240" w:h="15840"/>
          <w:pgMar w:top="1800" w:right="1200" w:bottom="1800" w:left="1200" w:header="960" w:footer="960" w:gutter="0"/>
          <w:pgNumType w:fmt="lowerRoman" w:start="1"/>
          <w:cols w:space="720"/>
          <w:titlePg/>
        </w:sectPr>
      </w:pPr>
    </w:p>
    <w:p w:rsidR="0086060D" w:rsidRPr="002610EC" w:rsidRDefault="0086060D">
      <w:pPr>
        <w:pStyle w:val="SectionLabel"/>
        <w:rPr>
          <w:color w:val="506C94"/>
        </w:rPr>
      </w:pPr>
      <w:r w:rsidRPr="002610EC">
        <w:rPr>
          <w:color w:val="506C94"/>
          <w:spacing w:val="-100"/>
        </w:rPr>
        <w:lastRenderedPageBreak/>
        <w:t>T</w:t>
      </w:r>
      <w:r w:rsidRPr="002610EC">
        <w:rPr>
          <w:color w:val="506C94"/>
        </w:rPr>
        <w:t>able of Contents</w:t>
      </w:r>
    </w:p>
    <w:p w:rsidR="0086060D" w:rsidRDefault="0086060D">
      <w:pPr>
        <w:rPr>
          <w:rFonts w:ascii="Arial Black" w:hAnsi="Arial Black"/>
          <w:color w:val="808080"/>
          <w:spacing w:val="-35"/>
          <w:sz w:val="48"/>
        </w:rPr>
        <w:sectPr w:rsidR="0086060D">
          <w:headerReference w:type="default" r:id="rId12"/>
          <w:footerReference w:type="default" r:id="rId13"/>
          <w:pgSz w:w="12240" w:h="15840"/>
          <w:pgMar w:top="1200" w:right="1200" w:bottom="1800" w:left="1200" w:header="0" w:footer="960" w:gutter="0"/>
          <w:pgNumType w:fmt="lowerRoman" w:start="1"/>
          <w:cols w:space="720"/>
        </w:sectPr>
      </w:pPr>
    </w:p>
    <w:p w:rsidR="003252F6" w:rsidRPr="0025108B" w:rsidRDefault="0086060D" w:rsidP="003252F6">
      <w:pPr>
        <w:pStyle w:val="TOC1"/>
        <w:tabs>
          <w:tab w:val="clear" w:pos="3600"/>
          <w:tab w:val="right" w:pos="4500"/>
        </w:tabs>
        <w:rPr>
          <w:rFonts w:ascii="Calibri" w:hAnsi="Calibri"/>
          <w:noProof/>
          <w:sz w:val="22"/>
          <w:szCs w:val="22"/>
        </w:rPr>
      </w:pPr>
      <w:r>
        <w:lastRenderedPageBreak/>
        <w:fldChar w:fldCharType="begin"/>
      </w:r>
      <w:r>
        <w:instrText xml:space="preserve"> TOC \o "1-2" \u </w:instrText>
      </w:r>
      <w:r>
        <w:fldChar w:fldCharType="separate"/>
      </w:r>
      <w:r w:rsidR="003252F6">
        <w:rPr>
          <w:noProof/>
        </w:rPr>
        <w:t>Introduction</w:t>
      </w:r>
      <w:r w:rsidR="003252F6">
        <w:rPr>
          <w:noProof/>
        </w:rPr>
        <w:tab/>
      </w:r>
      <w:r w:rsidR="003252F6">
        <w:rPr>
          <w:noProof/>
        </w:rPr>
        <w:fldChar w:fldCharType="begin"/>
      </w:r>
      <w:r w:rsidR="003252F6">
        <w:rPr>
          <w:noProof/>
        </w:rPr>
        <w:instrText xml:space="preserve"> PAGEREF _Toc323845368 \h </w:instrText>
      </w:r>
      <w:r w:rsidR="003252F6">
        <w:rPr>
          <w:noProof/>
        </w:rPr>
      </w:r>
      <w:r w:rsidR="003252F6">
        <w:rPr>
          <w:noProof/>
        </w:rPr>
        <w:fldChar w:fldCharType="separate"/>
      </w:r>
      <w:r w:rsidR="00DD0A54">
        <w:rPr>
          <w:noProof/>
        </w:rPr>
        <w:t>ii</w:t>
      </w:r>
      <w:r w:rsidR="003252F6">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System Requirements</w:t>
      </w:r>
      <w:r>
        <w:rPr>
          <w:noProof/>
        </w:rPr>
        <w:tab/>
      </w:r>
      <w:r>
        <w:rPr>
          <w:noProof/>
        </w:rPr>
        <w:fldChar w:fldCharType="begin"/>
      </w:r>
      <w:r>
        <w:rPr>
          <w:noProof/>
        </w:rPr>
        <w:instrText xml:space="preserve"> PAGEREF _Toc323845369 \h </w:instrText>
      </w:r>
      <w:r>
        <w:rPr>
          <w:noProof/>
        </w:rPr>
      </w:r>
      <w:r>
        <w:rPr>
          <w:noProof/>
        </w:rPr>
        <w:fldChar w:fldCharType="separate"/>
      </w:r>
      <w:r w:rsidR="00DD0A54">
        <w:rPr>
          <w:noProof/>
        </w:rPr>
        <w:t>1</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Performance</w:t>
      </w:r>
      <w:r>
        <w:rPr>
          <w:noProof/>
        </w:rPr>
        <w:tab/>
      </w:r>
      <w:r>
        <w:rPr>
          <w:noProof/>
        </w:rPr>
        <w:fldChar w:fldCharType="begin"/>
      </w:r>
      <w:r>
        <w:rPr>
          <w:noProof/>
        </w:rPr>
        <w:instrText xml:space="preserve"> PAGEREF _Toc323845370 \h </w:instrText>
      </w:r>
      <w:r>
        <w:rPr>
          <w:noProof/>
        </w:rPr>
      </w:r>
      <w:r>
        <w:rPr>
          <w:noProof/>
        </w:rPr>
        <w:fldChar w:fldCharType="separate"/>
      </w:r>
      <w:r w:rsidR="00DD0A54">
        <w:rPr>
          <w:noProof/>
        </w:rPr>
        <w:t>2</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Installation</w:t>
      </w:r>
      <w:r>
        <w:rPr>
          <w:noProof/>
        </w:rPr>
        <w:tab/>
      </w:r>
      <w:r>
        <w:rPr>
          <w:noProof/>
        </w:rPr>
        <w:fldChar w:fldCharType="begin"/>
      </w:r>
      <w:r>
        <w:rPr>
          <w:noProof/>
        </w:rPr>
        <w:instrText xml:space="preserve"> PAGEREF _Toc323845371 \h </w:instrText>
      </w:r>
      <w:r>
        <w:rPr>
          <w:noProof/>
        </w:rPr>
      </w:r>
      <w:r>
        <w:rPr>
          <w:noProof/>
        </w:rPr>
        <w:fldChar w:fldCharType="separate"/>
      </w:r>
      <w:r w:rsidR="00DD0A54">
        <w:rPr>
          <w:noProof/>
        </w:rPr>
        <w:t>3</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CrystalClearRuntimeInstaller.exe</w:t>
      </w:r>
      <w:r>
        <w:rPr>
          <w:noProof/>
        </w:rPr>
        <w:tab/>
      </w:r>
      <w:r>
        <w:rPr>
          <w:noProof/>
        </w:rPr>
        <w:fldChar w:fldCharType="begin"/>
      </w:r>
      <w:r>
        <w:rPr>
          <w:noProof/>
        </w:rPr>
        <w:instrText xml:space="preserve"> PAGEREF _Toc323845372 \h </w:instrText>
      </w:r>
      <w:r>
        <w:rPr>
          <w:noProof/>
        </w:rPr>
      </w:r>
      <w:r>
        <w:rPr>
          <w:noProof/>
        </w:rPr>
        <w:fldChar w:fldCharType="separate"/>
      </w:r>
      <w:r w:rsidR="00DD0A54">
        <w:rPr>
          <w:noProof/>
        </w:rPr>
        <w:t>3</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CrystalClearEssentialsInstaller.exe</w:t>
      </w:r>
      <w:r>
        <w:rPr>
          <w:noProof/>
        </w:rPr>
        <w:tab/>
      </w:r>
      <w:r>
        <w:rPr>
          <w:noProof/>
        </w:rPr>
        <w:fldChar w:fldCharType="begin"/>
      </w:r>
      <w:r>
        <w:rPr>
          <w:noProof/>
        </w:rPr>
        <w:instrText xml:space="preserve"> PAGEREF _Toc323845373 \h </w:instrText>
      </w:r>
      <w:r>
        <w:rPr>
          <w:noProof/>
        </w:rPr>
      </w:r>
      <w:r>
        <w:rPr>
          <w:noProof/>
        </w:rPr>
        <w:fldChar w:fldCharType="separate"/>
      </w:r>
      <w:r w:rsidR="00DD0A54">
        <w:rPr>
          <w:noProof/>
        </w:rPr>
        <w:t>8</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File Locations</w:t>
      </w:r>
      <w:r>
        <w:rPr>
          <w:noProof/>
        </w:rPr>
        <w:tab/>
      </w:r>
      <w:r>
        <w:rPr>
          <w:noProof/>
        </w:rPr>
        <w:fldChar w:fldCharType="begin"/>
      </w:r>
      <w:r>
        <w:rPr>
          <w:noProof/>
        </w:rPr>
        <w:instrText xml:space="preserve"> PAGEREF _Toc323845374 \h </w:instrText>
      </w:r>
      <w:r>
        <w:rPr>
          <w:noProof/>
        </w:rPr>
      </w:r>
      <w:r>
        <w:rPr>
          <w:noProof/>
        </w:rPr>
        <w:fldChar w:fldCharType="separate"/>
      </w:r>
      <w:r w:rsidR="00DD0A54">
        <w:rPr>
          <w:noProof/>
        </w:rPr>
        <w:t>11</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Purchase &amp; Registration</w:t>
      </w:r>
      <w:r>
        <w:rPr>
          <w:noProof/>
        </w:rPr>
        <w:tab/>
      </w:r>
      <w:r>
        <w:rPr>
          <w:noProof/>
        </w:rPr>
        <w:fldChar w:fldCharType="begin"/>
      </w:r>
      <w:r>
        <w:rPr>
          <w:noProof/>
        </w:rPr>
        <w:instrText xml:space="preserve"> PAGEREF _Toc323845375 \h </w:instrText>
      </w:r>
      <w:r>
        <w:rPr>
          <w:noProof/>
        </w:rPr>
      </w:r>
      <w:r>
        <w:rPr>
          <w:noProof/>
        </w:rPr>
        <w:fldChar w:fldCharType="separate"/>
      </w:r>
      <w:r w:rsidR="00DD0A54">
        <w:rPr>
          <w:noProof/>
        </w:rPr>
        <w:t>13</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Trial Mode</w:t>
      </w:r>
      <w:r>
        <w:rPr>
          <w:noProof/>
        </w:rPr>
        <w:tab/>
      </w:r>
      <w:r>
        <w:rPr>
          <w:noProof/>
        </w:rPr>
        <w:fldChar w:fldCharType="begin"/>
      </w:r>
      <w:r>
        <w:rPr>
          <w:noProof/>
        </w:rPr>
        <w:instrText xml:space="preserve"> PAGEREF _Toc323845376 \h </w:instrText>
      </w:r>
      <w:r>
        <w:rPr>
          <w:noProof/>
        </w:rPr>
      </w:r>
      <w:r>
        <w:rPr>
          <w:noProof/>
        </w:rPr>
        <w:fldChar w:fldCharType="separate"/>
      </w:r>
      <w:r w:rsidR="00DD0A54">
        <w:rPr>
          <w:noProof/>
        </w:rPr>
        <w:t>13</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Purchasing and Registration</w:t>
      </w:r>
      <w:r>
        <w:rPr>
          <w:noProof/>
        </w:rPr>
        <w:tab/>
      </w:r>
      <w:r>
        <w:rPr>
          <w:noProof/>
        </w:rPr>
        <w:fldChar w:fldCharType="begin"/>
      </w:r>
      <w:r>
        <w:rPr>
          <w:noProof/>
        </w:rPr>
        <w:instrText xml:space="preserve"> PAGEREF _Toc323845377 \h </w:instrText>
      </w:r>
      <w:r>
        <w:rPr>
          <w:noProof/>
        </w:rPr>
      </w:r>
      <w:r>
        <w:rPr>
          <w:noProof/>
        </w:rPr>
        <w:fldChar w:fldCharType="separate"/>
      </w:r>
      <w:r w:rsidR="00DD0A54">
        <w:rPr>
          <w:noProof/>
        </w:rPr>
        <w:t>14</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If you already have a serial number</w:t>
      </w:r>
      <w:r>
        <w:rPr>
          <w:noProof/>
        </w:rPr>
        <w:tab/>
      </w:r>
      <w:r>
        <w:rPr>
          <w:noProof/>
        </w:rPr>
        <w:fldChar w:fldCharType="begin"/>
      </w:r>
      <w:r>
        <w:rPr>
          <w:noProof/>
        </w:rPr>
        <w:instrText xml:space="preserve"> PAGEREF _Toc323845378 \h </w:instrText>
      </w:r>
      <w:r>
        <w:rPr>
          <w:noProof/>
        </w:rPr>
      </w:r>
      <w:r>
        <w:rPr>
          <w:noProof/>
        </w:rPr>
        <w:fldChar w:fldCharType="separate"/>
      </w:r>
      <w:r w:rsidR="00DD0A54">
        <w:rPr>
          <w:noProof/>
        </w:rPr>
        <w:t>19</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Uninstalling Crystal Clear Essentials</w:t>
      </w:r>
      <w:r>
        <w:rPr>
          <w:noProof/>
        </w:rPr>
        <w:tab/>
      </w:r>
      <w:r>
        <w:rPr>
          <w:noProof/>
        </w:rPr>
        <w:fldChar w:fldCharType="begin"/>
      </w:r>
      <w:r>
        <w:rPr>
          <w:noProof/>
        </w:rPr>
        <w:instrText xml:space="preserve"> PAGEREF _Toc323845379 \h </w:instrText>
      </w:r>
      <w:r>
        <w:rPr>
          <w:noProof/>
        </w:rPr>
      </w:r>
      <w:r>
        <w:rPr>
          <w:noProof/>
        </w:rPr>
        <w:fldChar w:fldCharType="separate"/>
      </w:r>
      <w:r w:rsidR="00DD0A54">
        <w:rPr>
          <w:noProof/>
        </w:rPr>
        <w:t>20</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Running Reports</w:t>
      </w:r>
      <w:r>
        <w:rPr>
          <w:noProof/>
        </w:rPr>
        <w:tab/>
      </w:r>
      <w:r>
        <w:rPr>
          <w:noProof/>
        </w:rPr>
        <w:fldChar w:fldCharType="begin"/>
      </w:r>
      <w:r>
        <w:rPr>
          <w:noProof/>
        </w:rPr>
        <w:instrText xml:space="preserve"> PAGEREF _Toc323845380 \h </w:instrText>
      </w:r>
      <w:r>
        <w:rPr>
          <w:noProof/>
        </w:rPr>
      </w:r>
      <w:r>
        <w:rPr>
          <w:noProof/>
        </w:rPr>
        <w:fldChar w:fldCharType="separate"/>
      </w:r>
      <w:r w:rsidR="00DD0A54">
        <w:rPr>
          <w:noProof/>
        </w:rPr>
        <w:t>22</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Working With Parameters (User Prompts)</w:t>
      </w:r>
      <w:r>
        <w:rPr>
          <w:noProof/>
        </w:rPr>
        <w:tab/>
      </w:r>
      <w:r>
        <w:rPr>
          <w:noProof/>
        </w:rPr>
        <w:fldChar w:fldCharType="begin"/>
      </w:r>
      <w:r>
        <w:rPr>
          <w:noProof/>
        </w:rPr>
        <w:instrText xml:space="preserve"> PAGEREF _Toc323845381 \h </w:instrText>
      </w:r>
      <w:r>
        <w:rPr>
          <w:noProof/>
        </w:rPr>
      </w:r>
      <w:r>
        <w:rPr>
          <w:noProof/>
        </w:rPr>
        <w:fldChar w:fldCharType="separate"/>
      </w:r>
      <w:r w:rsidR="00DD0A54">
        <w:rPr>
          <w:noProof/>
        </w:rPr>
        <w:t>25</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Filter (All Contacts/Current Lookup)</w:t>
      </w:r>
      <w:r>
        <w:rPr>
          <w:noProof/>
        </w:rPr>
        <w:tab/>
      </w:r>
      <w:r>
        <w:rPr>
          <w:noProof/>
        </w:rPr>
        <w:fldChar w:fldCharType="begin"/>
      </w:r>
      <w:r>
        <w:rPr>
          <w:noProof/>
        </w:rPr>
        <w:instrText xml:space="preserve"> PAGEREF _Toc323845382 \h </w:instrText>
      </w:r>
      <w:r>
        <w:rPr>
          <w:noProof/>
        </w:rPr>
      </w:r>
      <w:r>
        <w:rPr>
          <w:noProof/>
        </w:rPr>
        <w:fldChar w:fldCharType="separate"/>
      </w:r>
      <w:r w:rsidR="00DD0A54">
        <w:rPr>
          <w:noProof/>
        </w:rPr>
        <w:t>25</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Date Range</w:t>
      </w:r>
      <w:r>
        <w:rPr>
          <w:noProof/>
        </w:rPr>
        <w:tab/>
      </w:r>
      <w:r>
        <w:rPr>
          <w:noProof/>
        </w:rPr>
        <w:fldChar w:fldCharType="begin"/>
      </w:r>
      <w:r>
        <w:rPr>
          <w:noProof/>
        </w:rPr>
        <w:instrText xml:space="preserve"> PAGEREF _Toc323845383 \h </w:instrText>
      </w:r>
      <w:r>
        <w:rPr>
          <w:noProof/>
        </w:rPr>
      </w:r>
      <w:r>
        <w:rPr>
          <w:noProof/>
        </w:rPr>
        <w:fldChar w:fldCharType="separate"/>
      </w:r>
      <w:r w:rsidR="00DD0A54">
        <w:rPr>
          <w:noProof/>
        </w:rPr>
        <w:t>25</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Record Manager</w:t>
      </w:r>
      <w:r>
        <w:rPr>
          <w:noProof/>
        </w:rPr>
        <w:tab/>
      </w:r>
      <w:r>
        <w:rPr>
          <w:noProof/>
        </w:rPr>
        <w:fldChar w:fldCharType="begin"/>
      </w:r>
      <w:r>
        <w:rPr>
          <w:noProof/>
        </w:rPr>
        <w:instrText xml:space="preserve"> PAGEREF _Toc323845384 \h </w:instrText>
      </w:r>
      <w:r>
        <w:rPr>
          <w:noProof/>
        </w:rPr>
      </w:r>
      <w:r>
        <w:rPr>
          <w:noProof/>
        </w:rPr>
        <w:fldChar w:fldCharType="separate"/>
      </w:r>
      <w:r w:rsidR="00DD0A54">
        <w:rPr>
          <w:noProof/>
        </w:rPr>
        <w:t>26</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Report Display</w:t>
      </w:r>
      <w:r>
        <w:rPr>
          <w:noProof/>
        </w:rPr>
        <w:tab/>
      </w:r>
      <w:r>
        <w:rPr>
          <w:noProof/>
        </w:rPr>
        <w:fldChar w:fldCharType="begin"/>
      </w:r>
      <w:r>
        <w:rPr>
          <w:noProof/>
        </w:rPr>
        <w:instrText xml:space="preserve"> PAGEREF _Toc323845385 \h </w:instrText>
      </w:r>
      <w:r>
        <w:rPr>
          <w:noProof/>
        </w:rPr>
      </w:r>
      <w:r>
        <w:rPr>
          <w:noProof/>
        </w:rPr>
        <w:fldChar w:fldCharType="separate"/>
      </w:r>
      <w:r w:rsidR="00DD0A54">
        <w:rPr>
          <w:noProof/>
        </w:rPr>
        <w:t>26</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Activity Type</w:t>
      </w:r>
      <w:r>
        <w:rPr>
          <w:noProof/>
        </w:rPr>
        <w:tab/>
      </w:r>
      <w:r>
        <w:rPr>
          <w:noProof/>
        </w:rPr>
        <w:fldChar w:fldCharType="begin"/>
      </w:r>
      <w:r>
        <w:rPr>
          <w:noProof/>
        </w:rPr>
        <w:instrText xml:space="preserve"> PAGEREF _Toc323845386 \h </w:instrText>
      </w:r>
      <w:r>
        <w:rPr>
          <w:noProof/>
        </w:rPr>
      </w:r>
      <w:r>
        <w:rPr>
          <w:noProof/>
        </w:rPr>
        <w:fldChar w:fldCharType="separate"/>
      </w:r>
      <w:r w:rsidR="00DD0A54">
        <w:rPr>
          <w:noProof/>
        </w:rPr>
        <w:t>27</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History Type</w:t>
      </w:r>
      <w:r>
        <w:rPr>
          <w:noProof/>
        </w:rPr>
        <w:tab/>
      </w:r>
      <w:r>
        <w:rPr>
          <w:noProof/>
        </w:rPr>
        <w:fldChar w:fldCharType="begin"/>
      </w:r>
      <w:r>
        <w:rPr>
          <w:noProof/>
        </w:rPr>
        <w:instrText xml:space="preserve"> PAGEREF _Toc323845387 \h </w:instrText>
      </w:r>
      <w:r>
        <w:rPr>
          <w:noProof/>
        </w:rPr>
      </w:r>
      <w:r>
        <w:rPr>
          <w:noProof/>
        </w:rPr>
        <w:fldChar w:fldCharType="separate"/>
      </w:r>
      <w:r w:rsidR="00DD0A54">
        <w:rPr>
          <w:noProof/>
        </w:rPr>
        <w:t>27</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Group Name</w:t>
      </w:r>
      <w:r>
        <w:rPr>
          <w:noProof/>
        </w:rPr>
        <w:tab/>
      </w:r>
      <w:r>
        <w:rPr>
          <w:noProof/>
        </w:rPr>
        <w:fldChar w:fldCharType="begin"/>
      </w:r>
      <w:r>
        <w:rPr>
          <w:noProof/>
        </w:rPr>
        <w:instrText xml:space="preserve"> PAGEREF _Toc323845388 \h </w:instrText>
      </w:r>
      <w:r>
        <w:rPr>
          <w:noProof/>
        </w:rPr>
      </w:r>
      <w:r>
        <w:rPr>
          <w:noProof/>
        </w:rPr>
        <w:fldChar w:fldCharType="separate"/>
      </w:r>
      <w:r w:rsidR="00DD0A54">
        <w:rPr>
          <w:noProof/>
        </w:rPr>
        <w:t>28</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Opportunity Range</w:t>
      </w:r>
      <w:r>
        <w:rPr>
          <w:noProof/>
        </w:rPr>
        <w:tab/>
      </w:r>
      <w:r>
        <w:rPr>
          <w:noProof/>
        </w:rPr>
        <w:fldChar w:fldCharType="begin"/>
      </w:r>
      <w:r>
        <w:rPr>
          <w:noProof/>
        </w:rPr>
        <w:instrText xml:space="preserve"> PAGEREF _Toc323845389 \h </w:instrText>
      </w:r>
      <w:r>
        <w:rPr>
          <w:noProof/>
        </w:rPr>
      </w:r>
      <w:r>
        <w:rPr>
          <w:noProof/>
        </w:rPr>
        <w:fldChar w:fldCharType="separate"/>
      </w:r>
      <w:r w:rsidR="00DD0A54">
        <w:rPr>
          <w:noProof/>
        </w:rPr>
        <w:t>28</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The Crystal Clear Essentials Window</w:t>
      </w:r>
      <w:r>
        <w:rPr>
          <w:noProof/>
        </w:rPr>
        <w:tab/>
      </w:r>
      <w:r>
        <w:rPr>
          <w:noProof/>
        </w:rPr>
        <w:fldChar w:fldCharType="begin"/>
      </w:r>
      <w:r>
        <w:rPr>
          <w:noProof/>
        </w:rPr>
        <w:instrText xml:space="preserve"> PAGEREF _Toc323845390 \h </w:instrText>
      </w:r>
      <w:r>
        <w:rPr>
          <w:noProof/>
        </w:rPr>
      </w:r>
      <w:r>
        <w:rPr>
          <w:noProof/>
        </w:rPr>
        <w:fldChar w:fldCharType="separate"/>
      </w:r>
      <w:r w:rsidR="00DD0A54">
        <w:rPr>
          <w:noProof/>
        </w:rPr>
        <w:t>29</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Crystal Clear Essentials Tool Bar</w:t>
      </w:r>
      <w:r>
        <w:rPr>
          <w:noProof/>
        </w:rPr>
        <w:tab/>
      </w:r>
      <w:r>
        <w:rPr>
          <w:noProof/>
        </w:rPr>
        <w:fldChar w:fldCharType="begin"/>
      </w:r>
      <w:r>
        <w:rPr>
          <w:noProof/>
        </w:rPr>
        <w:instrText xml:space="preserve"> PAGEREF _Toc323845391 \h </w:instrText>
      </w:r>
      <w:r>
        <w:rPr>
          <w:noProof/>
        </w:rPr>
      </w:r>
      <w:r>
        <w:rPr>
          <w:noProof/>
        </w:rPr>
        <w:fldChar w:fldCharType="separate"/>
      </w:r>
      <w:r w:rsidR="00DD0A54">
        <w:rPr>
          <w:noProof/>
        </w:rPr>
        <w:t>29</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Printing Reports</w:t>
      </w:r>
      <w:r>
        <w:rPr>
          <w:noProof/>
        </w:rPr>
        <w:tab/>
      </w:r>
      <w:r>
        <w:rPr>
          <w:noProof/>
        </w:rPr>
        <w:fldChar w:fldCharType="begin"/>
      </w:r>
      <w:r>
        <w:rPr>
          <w:noProof/>
        </w:rPr>
        <w:instrText xml:space="preserve"> PAGEREF _Toc323845392 \h </w:instrText>
      </w:r>
      <w:r>
        <w:rPr>
          <w:noProof/>
        </w:rPr>
      </w:r>
      <w:r>
        <w:rPr>
          <w:noProof/>
        </w:rPr>
        <w:fldChar w:fldCharType="separate"/>
      </w:r>
      <w:r w:rsidR="00DD0A54">
        <w:rPr>
          <w:noProof/>
        </w:rPr>
        <w:t>30</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Exporting Reports</w:t>
      </w:r>
      <w:r>
        <w:rPr>
          <w:noProof/>
        </w:rPr>
        <w:tab/>
      </w:r>
      <w:r>
        <w:rPr>
          <w:noProof/>
        </w:rPr>
        <w:fldChar w:fldCharType="begin"/>
      </w:r>
      <w:r>
        <w:rPr>
          <w:noProof/>
        </w:rPr>
        <w:instrText xml:space="preserve"> PAGEREF _Toc323845393 \h </w:instrText>
      </w:r>
      <w:r>
        <w:rPr>
          <w:noProof/>
        </w:rPr>
      </w:r>
      <w:r>
        <w:rPr>
          <w:noProof/>
        </w:rPr>
        <w:fldChar w:fldCharType="separate"/>
      </w:r>
      <w:r w:rsidR="00DD0A54">
        <w:rPr>
          <w:noProof/>
        </w:rPr>
        <w:t>31</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My Reports Window</w:t>
      </w:r>
      <w:r>
        <w:rPr>
          <w:noProof/>
        </w:rPr>
        <w:tab/>
      </w:r>
      <w:r>
        <w:rPr>
          <w:noProof/>
        </w:rPr>
        <w:fldChar w:fldCharType="begin"/>
      </w:r>
      <w:r>
        <w:rPr>
          <w:noProof/>
        </w:rPr>
        <w:instrText xml:space="preserve"> PAGEREF _Toc323845394 \h </w:instrText>
      </w:r>
      <w:r>
        <w:rPr>
          <w:noProof/>
        </w:rPr>
      </w:r>
      <w:r>
        <w:rPr>
          <w:noProof/>
        </w:rPr>
        <w:fldChar w:fldCharType="separate"/>
      </w:r>
      <w:r w:rsidR="00DD0A54">
        <w:rPr>
          <w:noProof/>
        </w:rPr>
        <w:t>32</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Adding Reports to the My Reports Window</w:t>
      </w:r>
      <w:r>
        <w:rPr>
          <w:noProof/>
        </w:rPr>
        <w:tab/>
      </w:r>
      <w:r>
        <w:rPr>
          <w:noProof/>
        </w:rPr>
        <w:fldChar w:fldCharType="begin"/>
      </w:r>
      <w:r>
        <w:rPr>
          <w:noProof/>
        </w:rPr>
        <w:instrText xml:space="preserve"> PAGEREF _Toc323845395 \h </w:instrText>
      </w:r>
      <w:r>
        <w:rPr>
          <w:noProof/>
        </w:rPr>
      </w:r>
      <w:r>
        <w:rPr>
          <w:noProof/>
        </w:rPr>
        <w:fldChar w:fldCharType="separate"/>
      </w:r>
      <w:r w:rsidR="00DD0A54">
        <w:rPr>
          <w:noProof/>
        </w:rPr>
        <w:t>32</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Removing Reports from the My Reports window</w:t>
      </w:r>
      <w:r>
        <w:rPr>
          <w:noProof/>
        </w:rPr>
        <w:tab/>
      </w:r>
      <w:r>
        <w:rPr>
          <w:noProof/>
        </w:rPr>
        <w:fldChar w:fldCharType="begin"/>
      </w:r>
      <w:r>
        <w:rPr>
          <w:noProof/>
        </w:rPr>
        <w:instrText xml:space="preserve"> PAGEREF _Toc323845396 \h </w:instrText>
      </w:r>
      <w:r>
        <w:rPr>
          <w:noProof/>
        </w:rPr>
      </w:r>
      <w:r>
        <w:rPr>
          <w:noProof/>
        </w:rPr>
        <w:fldChar w:fldCharType="separate"/>
      </w:r>
      <w:r w:rsidR="00DD0A54">
        <w:rPr>
          <w:noProof/>
        </w:rPr>
        <w:t>33</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t>Repositioning Reports in the My Reports window</w:t>
      </w:r>
      <w:r>
        <w:rPr>
          <w:noProof/>
        </w:rPr>
        <w:tab/>
      </w:r>
      <w:r>
        <w:rPr>
          <w:noProof/>
        </w:rPr>
        <w:fldChar w:fldCharType="begin"/>
      </w:r>
      <w:r>
        <w:rPr>
          <w:noProof/>
        </w:rPr>
        <w:instrText xml:space="preserve"> PAGEREF _Toc323845397 \h </w:instrText>
      </w:r>
      <w:r>
        <w:rPr>
          <w:noProof/>
        </w:rPr>
      </w:r>
      <w:r>
        <w:rPr>
          <w:noProof/>
        </w:rPr>
        <w:fldChar w:fldCharType="separate"/>
      </w:r>
      <w:r w:rsidR="00DD0A54">
        <w:rPr>
          <w:noProof/>
        </w:rPr>
        <w:t>33</w:t>
      </w:r>
      <w:r>
        <w:rPr>
          <w:noProof/>
        </w:rPr>
        <w:fldChar w:fldCharType="end"/>
      </w:r>
    </w:p>
    <w:p w:rsidR="003252F6" w:rsidRPr="0025108B" w:rsidRDefault="003252F6" w:rsidP="003252F6">
      <w:pPr>
        <w:pStyle w:val="TOC2"/>
        <w:tabs>
          <w:tab w:val="clear" w:pos="3600"/>
          <w:tab w:val="right" w:pos="4500"/>
        </w:tabs>
        <w:rPr>
          <w:rFonts w:ascii="Calibri" w:hAnsi="Calibri"/>
          <w:noProof/>
          <w:sz w:val="22"/>
          <w:szCs w:val="22"/>
        </w:rPr>
      </w:pPr>
      <w:r>
        <w:rPr>
          <w:noProof/>
        </w:rPr>
        <w:lastRenderedPageBreak/>
        <w:t>Saving your changes to the My Reports window</w:t>
      </w:r>
      <w:r>
        <w:rPr>
          <w:noProof/>
        </w:rPr>
        <w:tab/>
      </w:r>
      <w:r>
        <w:rPr>
          <w:noProof/>
        </w:rPr>
        <w:fldChar w:fldCharType="begin"/>
      </w:r>
      <w:r>
        <w:rPr>
          <w:noProof/>
        </w:rPr>
        <w:instrText xml:space="preserve"> PAGEREF _Toc323845398 \h </w:instrText>
      </w:r>
      <w:r>
        <w:rPr>
          <w:noProof/>
        </w:rPr>
      </w:r>
      <w:r>
        <w:rPr>
          <w:noProof/>
        </w:rPr>
        <w:fldChar w:fldCharType="separate"/>
      </w:r>
      <w:r w:rsidR="00DD0A54">
        <w:rPr>
          <w:noProof/>
        </w:rPr>
        <w:t>34</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Updating Crystal Clear Essentials</w:t>
      </w:r>
      <w:r>
        <w:rPr>
          <w:noProof/>
        </w:rPr>
        <w:tab/>
      </w:r>
      <w:r>
        <w:rPr>
          <w:noProof/>
        </w:rPr>
        <w:fldChar w:fldCharType="begin"/>
      </w:r>
      <w:r>
        <w:rPr>
          <w:noProof/>
        </w:rPr>
        <w:instrText xml:space="preserve"> PAGEREF _Toc323845399 \h </w:instrText>
      </w:r>
      <w:r>
        <w:rPr>
          <w:noProof/>
        </w:rPr>
      </w:r>
      <w:r>
        <w:rPr>
          <w:noProof/>
        </w:rPr>
        <w:fldChar w:fldCharType="separate"/>
      </w:r>
      <w:r w:rsidR="00DD0A54">
        <w:rPr>
          <w:noProof/>
        </w:rPr>
        <w:t>34</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Contact Reports</w:t>
      </w:r>
      <w:r>
        <w:rPr>
          <w:noProof/>
        </w:rPr>
        <w:tab/>
      </w:r>
      <w:r>
        <w:rPr>
          <w:noProof/>
        </w:rPr>
        <w:fldChar w:fldCharType="begin"/>
      </w:r>
      <w:r>
        <w:rPr>
          <w:noProof/>
        </w:rPr>
        <w:instrText xml:space="preserve"> PAGEREF _Toc323845400 \h </w:instrText>
      </w:r>
      <w:r>
        <w:rPr>
          <w:noProof/>
        </w:rPr>
      </w:r>
      <w:r>
        <w:rPr>
          <w:noProof/>
        </w:rPr>
        <w:fldChar w:fldCharType="separate"/>
      </w:r>
      <w:r w:rsidR="00DD0A54">
        <w:rPr>
          <w:noProof/>
        </w:rPr>
        <w:t>35</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Company Report</w:t>
      </w:r>
      <w:r>
        <w:rPr>
          <w:noProof/>
        </w:rPr>
        <w:tab/>
      </w:r>
      <w:r>
        <w:rPr>
          <w:noProof/>
        </w:rPr>
        <w:fldChar w:fldCharType="begin"/>
      </w:r>
      <w:r>
        <w:rPr>
          <w:noProof/>
        </w:rPr>
        <w:instrText xml:space="preserve"> PAGEREF _Toc323845401 \h </w:instrText>
      </w:r>
      <w:r>
        <w:rPr>
          <w:noProof/>
        </w:rPr>
      </w:r>
      <w:r>
        <w:rPr>
          <w:noProof/>
        </w:rPr>
        <w:fldChar w:fldCharType="separate"/>
      </w:r>
      <w:r w:rsidR="00DD0A54">
        <w:rPr>
          <w:noProof/>
        </w:rPr>
        <w:t>35</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Group Reports</w:t>
      </w:r>
      <w:r>
        <w:rPr>
          <w:noProof/>
        </w:rPr>
        <w:tab/>
      </w:r>
      <w:r>
        <w:rPr>
          <w:noProof/>
        </w:rPr>
        <w:fldChar w:fldCharType="begin"/>
      </w:r>
      <w:r>
        <w:rPr>
          <w:noProof/>
        </w:rPr>
        <w:instrText xml:space="preserve"> PAGEREF _Toc323845402 \h </w:instrText>
      </w:r>
      <w:r>
        <w:rPr>
          <w:noProof/>
        </w:rPr>
      </w:r>
      <w:r>
        <w:rPr>
          <w:noProof/>
        </w:rPr>
        <w:fldChar w:fldCharType="separate"/>
      </w:r>
      <w:r w:rsidR="00DD0A54">
        <w:rPr>
          <w:noProof/>
        </w:rPr>
        <w:t>36</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Opportunity Reports</w:t>
      </w:r>
      <w:r>
        <w:rPr>
          <w:noProof/>
        </w:rPr>
        <w:tab/>
      </w:r>
      <w:r>
        <w:rPr>
          <w:noProof/>
        </w:rPr>
        <w:fldChar w:fldCharType="begin"/>
      </w:r>
      <w:r>
        <w:rPr>
          <w:noProof/>
        </w:rPr>
        <w:instrText xml:space="preserve"> PAGEREF _Toc323845403 \h </w:instrText>
      </w:r>
      <w:r>
        <w:rPr>
          <w:noProof/>
        </w:rPr>
      </w:r>
      <w:r>
        <w:rPr>
          <w:noProof/>
        </w:rPr>
        <w:fldChar w:fldCharType="separate"/>
      </w:r>
      <w:r w:rsidR="00DD0A54">
        <w:rPr>
          <w:noProof/>
        </w:rPr>
        <w:t>36</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Product Reports</w:t>
      </w:r>
      <w:r>
        <w:rPr>
          <w:noProof/>
        </w:rPr>
        <w:tab/>
      </w:r>
      <w:r>
        <w:rPr>
          <w:noProof/>
        </w:rPr>
        <w:fldChar w:fldCharType="begin"/>
      </w:r>
      <w:r>
        <w:rPr>
          <w:noProof/>
        </w:rPr>
        <w:instrText xml:space="preserve"> PAGEREF _Toc323845404 \h </w:instrText>
      </w:r>
      <w:r>
        <w:rPr>
          <w:noProof/>
        </w:rPr>
      </w:r>
      <w:r>
        <w:rPr>
          <w:noProof/>
        </w:rPr>
        <w:fldChar w:fldCharType="separate"/>
      </w:r>
      <w:r w:rsidR="00DD0A54">
        <w:rPr>
          <w:noProof/>
        </w:rPr>
        <w:t>37</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Activity Reports</w:t>
      </w:r>
      <w:r>
        <w:rPr>
          <w:noProof/>
        </w:rPr>
        <w:tab/>
      </w:r>
      <w:r>
        <w:rPr>
          <w:noProof/>
        </w:rPr>
        <w:fldChar w:fldCharType="begin"/>
      </w:r>
      <w:r>
        <w:rPr>
          <w:noProof/>
        </w:rPr>
        <w:instrText xml:space="preserve"> PAGEREF _Toc323845405 \h </w:instrText>
      </w:r>
      <w:r>
        <w:rPr>
          <w:noProof/>
        </w:rPr>
      </w:r>
      <w:r>
        <w:rPr>
          <w:noProof/>
        </w:rPr>
        <w:fldChar w:fldCharType="separate"/>
      </w:r>
      <w:r w:rsidR="00DD0A54">
        <w:rPr>
          <w:noProof/>
        </w:rPr>
        <w:t>37</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History Reports</w:t>
      </w:r>
      <w:r>
        <w:rPr>
          <w:noProof/>
        </w:rPr>
        <w:tab/>
      </w:r>
      <w:r>
        <w:rPr>
          <w:noProof/>
        </w:rPr>
        <w:fldChar w:fldCharType="begin"/>
      </w:r>
      <w:r>
        <w:rPr>
          <w:noProof/>
        </w:rPr>
        <w:instrText xml:space="preserve"> PAGEREF _Toc323845406 \h </w:instrText>
      </w:r>
      <w:r>
        <w:rPr>
          <w:noProof/>
        </w:rPr>
      </w:r>
      <w:r>
        <w:rPr>
          <w:noProof/>
        </w:rPr>
        <w:fldChar w:fldCharType="separate"/>
      </w:r>
      <w:r w:rsidR="00DD0A54">
        <w:rPr>
          <w:noProof/>
        </w:rPr>
        <w:t>37</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Note Reports</w:t>
      </w:r>
      <w:r>
        <w:rPr>
          <w:noProof/>
        </w:rPr>
        <w:tab/>
      </w:r>
      <w:r>
        <w:rPr>
          <w:noProof/>
        </w:rPr>
        <w:fldChar w:fldCharType="begin"/>
      </w:r>
      <w:r>
        <w:rPr>
          <w:noProof/>
        </w:rPr>
        <w:instrText xml:space="preserve"> PAGEREF _Toc323845407 \h </w:instrText>
      </w:r>
      <w:r>
        <w:rPr>
          <w:noProof/>
        </w:rPr>
      </w:r>
      <w:r>
        <w:rPr>
          <w:noProof/>
        </w:rPr>
        <w:fldChar w:fldCharType="separate"/>
      </w:r>
      <w:r w:rsidR="00DD0A54">
        <w:rPr>
          <w:noProof/>
        </w:rPr>
        <w:t>37</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Analysis Reports</w:t>
      </w:r>
      <w:r>
        <w:rPr>
          <w:noProof/>
        </w:rPr>
        <w:tab/>
      </w:r>
      <w:r>
        <w:rPr>
          <w:noProof/>
        </w:rPr>
        <w:fldChar w:fldCharType="begin"/>
      </w:r>
      <w:r>
        <w:rPr>
          <w:noProof/>
        </w:rPr>
        <w:instrText xml:space="preserve"> PAGEREF _Toc323845408 \h </w:instrText>
      </w:r>
      <w:r>
        <w:rPr>
          <w:noProof/>
        </w:rPr>
      </w:r>
      <w:r>
        <w:rPr>
          <w:noProof/>
        </w:rPr>
        <w:fldChar w:fldCharType="separate"/>
      </w:r>
      <w:r w:rsidR="00DD0A54">
        <w:rPr>
          <w:noProof/>
        </w:rPr>
        <w:t>38</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System Reports</w:t>
      </w:r>
      <w:r>
        <w:rPr>
          <w:noProof/>
        </w:rPr>
        <w:tab/>
      </w:r>
      <w:r>
        <w:rPr>
          <w:noProof/>
        </w:rPr>
        <w:fldChar w:fldCharType="begin"/>
      </w:r>
      <w:r>
        <w:rPr>
          <w:noProof/>
        </w:rPr>
        <w:instrText xml:space="preserve"> PAGEREF _Toc323845409 \h </w:instrText>
      </w:r>
      <w:r>
        <w:rPr>
          <w:noProof/>
        </w:rPr>
      </w:r>
      <w:r>
        <w:rPr>
          <w:noProof/>
        </w:rPr>
        <w:fldChar w:fldCharType="separate"/>
      </w:r>
      <w:r w:rsidR="00DD0A54">
        <w:rPr>
          <w:noProof/>
        </w:rPr>
        <w:t>38</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Installation Trouble, Registration Problems, or Error Messages</w:t>
      </w:r>
      <w:r>
        <w:rPr>
          <w:noProof/>
        </w:rPr>
        <w:tab/>
      </w:r>
      <w:r>
        <w:rPr>
          <w:noProof/>
        </w:rPr>
        <w:fldChar w:fldCharType="begin"/>
      </w:r>
      <w:r>
        <w:rPr>
          <w:noProof/>
        </w:rPr>
        <w:instrText xml:space="preserve"> PAGEREF _Toc323845410 \h </w:instrText>
      </w:r>
      <w:r>
        <w:rPr>
          <w:noProof/>
        </w:rPr>
      </w:r>
      <w:r>
        <w:rPr>
          <w:noProof/>
        </w:rPr>
        <w:fldChar w:fldCharType="separate"/>
      </w:r>
      <w:r w:rsidR="00DD0A54">
        <w:rPr>
          <w:noProof/>
        </w:rPr>
        <w:t>39</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Crystal Clear Essentials Report Questions</w:t>
      </w:r>
      <w:r>
        <w:rPr>
          <w:noProof/>
        </w:rPr>
        <w:tab/>
      </w:r>
      <w:r>
        <w:rPr>
          <w:noProof/>
        </w:rPr>
        <w:fldChar w:fldCharType="begin"/>
      </w:r>
      <w:r>
        <w:rPr>
          <w:noProof/>
        </w:rPr>
        <w:instrText xml:space="preserve"> PAGEREF _Toc323845411 \h </w:instrText>
      </w:r>
      <w:r>
        <w:rPr>
          <w:noProof/>
        </w:rPr>
      </w:r>
      <w:r>
        <w:rPr>
          <w:noProof/>
        </w:rPr>
        <w:fldChar w:fldCharType="separate"/>
      </w:r>
      <w:r w:rsidR="00DD0A54">
        <w:rPr>
          <w:noProof/>
        </w:rPr>
        <w:t>39</w:t>
      </w:r>
      <w:r>
        <w:rPr>
          <w:noProof/>
        </w:rPr>
        <w:fldChar w:fldCharType="end"/>
      </w:r>
    </w:p>
    <w:p w:rsidR="003252F6" w:rsidRPr="0025108B" w:rsidRDefault="003252F6" w:rsidP="003252F6">
      <w:pPr>
        <w:pStyle w:val="TOC1"/>
        <w:tabs>
          <w:tab w:val="clear" w:pos="3600"/>
          <w:tab w:val="right" w:pos="4500"/>
        </w:tabs>
        <w:rPr>
          <w:rFonts w:ascii="Calibri" w:hAnsi="Calibri"/>
          <w:noProof/>
          <w:sz w:val="22"/>
          <w:szCs w:val="22"/>
        </w:rPr>
      </w:pPr>
      <w:r>
        <w:rPr>
          <w:noProof/>
        </w:rPr>
        <w:t>Additional Report Requests</w:t>
      </w:r>
      <w:r>
        <w:rPr>
          <w:noProof/>
        </w:rPr>
        <w:tab/>
      </w:r>
      <w:r>
        <w:rPr>
          <w:noProof/>
        </w:rPr>
        <w:fldChar w:fldCharType="begin"/>
      </w:r>
      <w:r>
        <w:rPr>
          <w:noProof/>
        </w:rPr>
        <w:instrText xml:space="preserve"> PAGEREF _Toc323845412 \h </w:instrText>
      </w:r>
      <w:r>
        <w:rPr>
          <w:noProof/>
        </w:rPr>
      </w:r>
      <w:r>
        <w:rPr>
          <w:noProof/>
        </w:rPr>
        <w:fldChar w:fldCharType="separate"/>
      </w:r>
      <w:r w:rsidR="00DD0A54">
        <w:rPr>
          <w:noProof/>
        </w:rPr>
        <w:t>39</w:t>
      </w:r>
      <w:r>
        <w:rPr>
          <w:noProof/>
        </w:rPr>
        <w:fldChar w:fldCharType="end"/>
      </w:r>
    </w:p>
    <w:p w:rsidR="0086060D" w:rsidRPr="00241D36" w:rsidRDefault="0086060D" w:rsidP="006946FC">
      <w:pPr>
        <w:spacing w:before="120"/>
        <w:rPr>
          <w:rFonts w:ascii="Arial Black" w:hAnsi="Arial Black" w:cs="Arial"/>
          <w:color w:val="000080"/>
          <w:szCs w:val="16"/>
        </w:rPr>
        <w:sectPr w:rsidR="0086060D" w:rsidRPr="00241D36" w:rsidSect="004B1F26">
          <w:type w:val="continuous"/>
          <w:pgSz w:w="12240" w:h="15840"/>
          <w:pgMar w:top="1440" w:right="1170" w:bottom="1440" w:left="1440" w:header="960" w:footer="960" w:gutter="0"/>
          <w:cols w:num="2" w:space="360"/>
          <w:docGrid w:linePitch="218"/>
        </w:sectPr>
      </w:pPr>
      <w:r>
        <w:rPr>
          <w:rFonts w:ascii="Arial Black" w:hAnsi="Arial Black"/>
          <w:sz w:val="15"/>
        </w:rPr>
        <w:fldChar w:fldCharType="end"/>
      </w:r>
      <w:bookmarkStart w:id="1" w:name="_GoBack"/>
      <w:bookmarkEnd w:id="1"/>
    </w:p>
    <w:p w:rsidR="0086060D" w:rsidRDefault="0086060D" w:rsidP="002610EC">
      <w:pPr>
        <w:pStyle w:val="PartTitle"/>
        <w:framePr w:wrap="notBeside"/>
        <w:shd w:val="solid" w:color="506C94" w:fill="auto"/>
      </w:pPr>
      <w:r>
        <w:lastRenderedPageBreak/>
        <w:t>Chapter</w:t>
      </w:r>
    </w:p>
    <w:p w:rsidR="0086060D" w:rsidRDefault="0086060D" w:rsidP="002610EC">
      <w:pPr>
        <w:pStyle w:val="PartLabel"/>
        <w:framePr w:wrap="notBeside"/>
        <w:shd w:val="solid" w:color="506C94" w:fill="auto"/>
      </w:pPr>
      <w:r>
        <w:t>1</w:t>
      </w:r>
    </w:p>
    <w:p w:rsidR="0086060D" w:rsidRDefault="0086060D">
      <w:pPr>
        <w:sectPr w:rsidR="0086060D">
          <w:headerReference w:type="default" r:id="rId14"/>
          <w:footerReference w:type="default" r:id="rId15"/>
          <w:headerReference w:type="first" r:id="rId16"/>
          <w:footerReference w:type="first" r:id="rId17"/>
          <w:pgSz w:w="12240" w:h="15840"/>
          <w:pgMar w:top="1800" w:right="1200" w:bottom="1800" w:left="1200" w:header="960" w:footer="960" w:gutter="0"/>
          <w:pgNumType w:start="1"/>
          <w:cols w:space="720"/>
        </w:sectPr>
      </w:pPr>
    </w:p>
    <w:p w:rsidR="0086060D" w:rsidRDefault="001A1701">
      <w:pPr>
        <w:pStyle w:val="ChapterTitle"/>
      </w:pPr>
      <w:r>
        <w:lastRenderedPageBreak/>
        <w:t>Getting Started</w:t>
      </w:r>
    </w:p>
    <w:p w:rsidR="0086060D" w:rsidRDefault="0086060D">
      <w:pPr>
        <w:pStyle w:val="ChapterSubtitle"/>
        <w:rPr>
          <w:spacing w:val="-5"/>
        </w:rPr>
      </w:pPr>
      <w:r>
        <w:rPr>
          <w:spacing w:val="-5"/>
        </w:rPr>
        <w:t xml:space="preserve">Review this section if you </w:t>
      </w:r>
      <w:r w:rsidR="001A1701">
        <w:rPr>
          <w:spacing w:val="-5"/>
        </w:rPr>
        <w:t>have not installed or registered Crystal</w:t>
      </w:r>
      <w:r w:rsidR="002B0934">
        <w:rPr>
          <w:spacing w:val="-5"/>
        </w:rPr>
        <w:t xml:space="preserve"> </w:t>
      </w:r>
      <w:r w:rsidR="001A1701">
        <w:rPr>
          <w:spacing w:val="-5"/>
        </w:rPr>
        <w:t>Clear Essentials</w:t>
      </w:r>
      <w:r>
        <w:rPr>
          <w:spacing w:val="-5"/>
        </w:rPr>
        <w:t>.</w:t>
      </w:r>
    </w:p>
    <w:p w:rsidR="0086060D" w:rsidRDefault="0086060D">
      <w:pPr>
        <w:pStyle w:val="BodyTextKeep"/>
        <w:framePr w:dropCap="drop" w:lines="4" w:h="886" w:hRule="exact" w:hSpace="60" w:wrap="around" w:vAnchor="text" w:hAnchor="text"/>
        <w:spacing w:after="0" w:line="886" w:lineRule="exact"/>
        <w:rPr>
          <w:position w:val="-10"/>
          <w:sz w:val="120"/>
        </w:rPr>
      </w:pPr>
      <w:r>
        <w:rPr>
          <w:caps/>
          <w:position w:val="-10"/>
          <w:sz w:val="120"/>
        </w:rPr>
        <w:t>t</w:t>
      </w:r>
    </w:p>
    <w:p w:rsidR="001A1701" w:rsidRDefault="0086060D">
      <w:pPr>
        <w:pStyle w:val="BodyTextKeep"/>
      </w:pPr>
      <w:r>
        <w:t xml:space="preserve">his chapter </w:t>
      </w:r>
      <w:r w:rsidR="000B1391">
        <w:t>explains</w:t>
      </w:r>
      <w:r>
        <w:t xml:space="preserve"> the </w:t>
      </w:r>
      <w:r w:rsidR="001A1701">
        <w:t xml:space="preserve">system requirements and installation and registration </w:t>
      </w:r>
      <w:r w:rsidR="000B1391">
        <w:t>procedure for</w:t>
      </w:r>
      <w:r w:rsidR="001A1701">
        <w:t xml:space="preserve"> Crystal</w:t>
      </w:r>
      <w:r w:rsidR="002B0934">
        <w:t xml:space="preserve"> </w:t>
      </w:r>
      <w:r w:rsidR="001A1701">
        <w:t>Clear Essentials.</w:t>
      </w:r>
    </w:p>
    <w:p w:rsidR="001A1701" w:rsidRDefault="001A1701">
      <w:pPr>
        <w:pStyle w:val="BodyTextKeep"/>
      </w:pPr>
    </w:p>
    <w:p w:rsidR="00C04BB6" w:rsidRPr="000B1391" w:rsidRDefault="000B1391" w:rsidP="000B1391">
      <w:pPr>
        <w:pStyle w:val="Heading1"/>
      </w:pPr>
      <w:bookmarkStart w:id="2" w:name="_Toc323845369"/>
      <w:r w:rsidRPr="000B1391">
        <w:t>System Requirements</w:t>
      </w:r>
      <w:bookmarkEnd w:id="2"/>
    </w:p>
    <w:p w:rsidR="000B1391" w:rsidRDefault="00842931" w:rsidP="00C04BB6">
      <w:pPr>
        <w:pStyle w:val="BodyText"/>
      </w:pPr>
      <w:r>
        <w:t>Each workstation that uses Crystal</w:t>
      </w:r>
      <w:r w:rsidR="002B0934">
        <w:t xml:space="preserve"> </w:t>
      </w:r>
      <w:r>
        <w:t xml:space="preserve">Clear Essentials </w:t>
      </w:r>
      <w:r w:rsidR="004529C4">
        <w:t xml:space="preserve">version 2 </w:t>
      </w:r>
      <w:r>
        <w:t xml:space="preserve">must have an installed copy of ACT! </w:t>
      </w:r>
      <w:r w:rsidR="004529C4">
        <w:t>2010 or greater.</w:t>
      </w:r>
    </w:p>
    <w:p w:rsidR="00842931" w:rsidRDefault="00842931" w:rsidP="00C04BB6">
      <w:pPr>
        <w:pStyle w:val="BodyText"/>
      </w:pPr>
    </w:p>
    <w:p w:rsidR="00D85235" w:rsidRDefault="00D85235" w:rsidP="00D85235">
      <w:pPr>
        <w:framePr w:w="1440" w:hSpace="187" w:wrap="around" w:vAnchor="text" w:hAnchor="margin" w:y="1"/>
        <w:shd w:val="clear" w:color="auto" w:fill="506C94"/>
        <w:autoSpaceDE w:val="0"/>
        <w:autoSpaceDN w:val="0"/>
        <w:adjustRightInd w:val="0"/>
        <w:rPr>
          <w:rFonts w:ascii="MS Shell Dlg" w:hAnsi="MS Shell Dlg" w:cs="MS Shell Dlg"/>
          <w:color w:val="FFFFFF"/>
          <w:sz w:val="144"/>
          <w:szCs w:val="144"/>
        </w:rPr>
      </w:pPr>
      <w:r>
        <w:rPr>
          <w:rFonts w:ascii="Wingdings 2" w:hAnsi="Wingdings 2" w:cs="Wingdings 2"/>
          <w:color w:val="FFFFFF"/>
          <w:sz w:val="144"/>
          <w:szCs w:val="144"/>
        </w:rPr>
        <w:t></w:t>
      </w:r>
    </w:p>
    <w:p w:rsidR="00D85235" w:rsidRDefault="00D85235" w:rsidP="00D85235">
      <w:pPr>
        <w:pStyle w:val="Heading4"/>
      </w:pPr>
      <w:r>
        <w:t>Tip:</w:t>
      </w:r>
    </w:p>
    <w:p w:rsidR="00D85235" w:rsidRDefault="00D35EA9" w:rsidP="00D85235">
      <w:pPr>
        <w:pStyle w:val="BodyText"/>
      </w:pPr>
      <w:r>
        <w:t xml:space="preserve">Crystal Clear Essentials version 1 works with ACT! 2006, 2007, 2008, or 2009.  </w:t>
      </w:r>
      <w:r w:rsidR="00D85235">
        <w:t xml:space="preserve">If </w:t>
      </w:r>
      <w:r>
        <w:t>the version of</w:t>
      </w:r>
      <w:r w:rsidR="00D85235">
        <w:t xml:space="preserve"> ACT! </w:t>
      </w:r>
      <w:r>
        <w:t>you are using is prior to ACT</w:t>
      </w:r>
      <w:r w:rsidR="00D85235">
        <w:t>2006 contact your ACT! certified consultant or the staff at Crystal</w:t>
      </w:r>
      <w:r w:rsidR="002B0934">
        <w:t xml:space="preserve"> </w:t>
      </w:r>
      <w:r w:rsidR="00D85235">
        <w:t>Clear Essentials.  There are reporting alternatives for earlier versions of ACT!</w:t>
      </w:r>
    </w:p>
    <w:p w:rsidR="00D85235" w:rsidRDefault="00D85235" w:rsidP="00C04BB6">
      <w:pPr>
        <w:pStyle w:val="BodyText"/>
      </w:pPr>
    </w:p>
    <w:p w:rsidR="00D85235" w:rsidRDefault="00842931" w:rsidP="00C04BB6">
      <w:pPr>
        <w:pStyle w:val="BodyText"/>
      </w:pPr>
      <w:r>
        <w:t>If the performance of your ACT! application is acceptable then your workstation meets the minimum requirements for Crystal</w:t>
      </w:r>
      <w:r w:rsidR="002B0934">
        <w:t xml:space="preserve"> </w:t>
      </w:r>
      <w:r>
        <w:t xml:space="preserve">Clear Essentials.  </w:t>
      </w:r>
    </w:p>
    <w:p w:rsidR="00D85235" w:rsidRDefault="00D85235" w:rsidP="00C04BB6">
      <w:pPr>
        <w:pStyle w:val="BodyText"/>
      </w:pPr>
    </w:p>
    <w:p w:rsidR="00842931" w:rsidRDefault="00842931" w:rsidP="00C04BB6">
      <w:pPr>
        <w:pStyle w:val="BodyText"/>
      </w:pPr>
      <w:r>
        <w:t>At Crystal</w:t>
      </w:r>
      <w:r w:rsidR="002B0934">
        <w:t xml:space="preserve"> </w:t>
      </w:r>
      <w:r>
        <w:t xml:space="preserve">Clear Essentials we like our reports to run fast so we invest in the best computer possible.  You will notice increased performance if you have a fast microprocessor (2 </w:t>
      </w:r>
      <w:r w:rsidR="002B0934">
        <w:t>GHz</w:t>
      </w:r>
      <w:r>
        <w:t xml:space="preserve"> or greater), a lot of RAM (</w:t>
      </w:r>
      <w:r w:rsidR="004529C4">
        <w:t>2</w:t>
      </w:r>
      <w:r>
        <w:t xml:space="preserve"> GB or greater), and fast hard drives with a lot of free space (</w:t>
      </w:r>
      <w:r w:rsidR="004529C4">
        <w:t>10,0</w:t>
      </w:r>
      <w:r>
        <w:t xml:space="preserve">00 RPM with </w:t>
      </w:r>
      <w:r w:rsidR="00D85235">
        <w:t xml:space="preserve">10 </w:t>
      </w:r>
      <w:r>
        <w:t xml:space="preserve">Gigabytes </w:t>
      </w:r>
      <w:r w:rsidR="00D85235">
        <w:t xml:space="preserve">or greater </w:t>
      </w:r>
      <w:r w:rsidR="000E34C9">
        <w:t>available</w:t>
      </w:r>
      <w:r>
        <w:t>)</w:t>
      </w:r>
      <w:r w:rsidR="00D85235">
        <w:t>.</w:t>
      </w:r>
    </w:p>
    <w:p w:rsidR="00740262" w:rsidRDefault="00740262" w:rsidP="00C04BB6">
      <w:pPr>
        <w:pStyle w:val="BodyText"/>
      </w:pPr>
    </w:p>
    <w:p w:rsidR="00740262" w:rsidRDefault="00740262" w:rsidP="00C04BB6">
      <w:pPr>
        <w:pStyle w:val="BodyText"/>
      </w:pPr>
    </w:p>
    <w:p w:rsidR="00740262" w:rsidRDefault="00740262" w:rsidP="00C04BB6">
      <w:pPr>
        <w:pStyle w:val="BodyText"/>
      </w:pPr>
    </w:p>
    <w:p w:rsidR="00740262" w:rsidRDefault="00740262" w:rsidP="00C04BB6">
      <w:pPr>
        <w:pStyle w:val="BodyText"/>
      </w:pPr>
    </w:p>
    <w:p w:rsidR="00740262" w:rsidRDefault="00740262" w:rsidP="00740262">
      <w:pPr>
        <w:pStyle w:val="Heading2"/>
      </w:pPr>
      <w:bookmarkStart w:id="3" w:name="_Toc323845370"/>
      <w:r>
        <w:lastRenderedPageBreak/>
        <w:t>Performance</w:t>
      </w:r>
      <w:bookmarkEnd w:id="3"/>
    </w:p>
    <w:p w:rsidR="00740262" w:rsidRDefault="00740262" w:rsidP="00C04BB6">
      <w:pPr>
        <w:pStyle w:val="BodyText"/>
      </w:pPr>
    </w:p>
    <w:p w:rsidR="00740262" w:rsidRDefault="00740262" w:rsidP="00C04BB6">
      <w:pPr>
        <w:pStyle w:val="BodyText"/>
      </w:pPr>
      <w:r>
        <w:t>There are many variabl</w:t>
      </w:r>
      <w:r w:rsidR="001C7BA0">
        <w:t>es that will impact the speed with</w:t>
      </w:r>
      <w:r>
        <w:t xml:space="preserve"> w</w:t>
      </w:r>
      <w:r w:rsidR="000E34C9">
        <w:t>hich reports are generated:</w:t>
      </w:r>
    </w:p>
    <w:p w:rsidR="00FE0023" w:rsidRDefault="00FE0023" w:rsidP="00C04BB6">
      <w:pPr>
        <w:pStyle w:val="BodyText"/>
      </w:pPr>
    </w:p>
    <w:p w:rsidR="000E34C9" w:rsidRPr="00FE0023" w:rsidRDefault="000E34C9" w:rsidP="00C04BB6">
      <w:pPr>
        <w:pStyle w:val="BodyText"/>
        <w:rPr>
          <w:b/>
        </w:rPr>
      </w:pPr>
      <w:r w:rsidRPr="00FE0023">
        <w:rPr>
          <w:b/>
        </w:rPr>
        <w:t>The Computer System:</w:t>
      </w:r>
    </w:p>
    <w:p w:rsidR="000E34C9" w:rsidRDefault="000E34C9" w:rsidP="00C04BB6">
      <w:pPr>
        <w:pStyle w:val="BodyText"/>
      </w:pPr>
      <w:r>
        <w:t xml:space="preserve">As noted above, your reports will run faster </w:t>
      </w:r>
      <w:r w:rsidR="006C753C">
        <w:t xml:space="preserve">on newer computers with powerful components (processor, RAM, hard drive).  </w:t>
      </w:r>
      <w:r>
        <w:t xml:space="preserve">Additionally, if your database is </w:t>
      </w:r>
      <w:r w:rsidR="006C753C">
        <w:t xml:space="preserve">located on a different computer, such as a file server, </w:t>
      </w:r>
      <w:r>
        <w:t>your reports may take longer to ge</w:t>
      </w:r>
      <w:r w:rsidR="006C753C">
        <w:t>nerate because of the delay introduced by your network.</w:t>
      </w:r>
    </w:p>
    <w:p w:rsidR="000E34C9" w:rsidRDefault="000E34C9" w:rsidP="00C04BB6">
      <w:pPr>
        <w:pStyle w:val="BodyText"/>
      </w:pPr>
    </w:p>
    <w:p w:rsidR="000E34C9" w:rsidRPr="00FE0023" w:rsidRDefault="000E34C9" w:rsidP="00C04BB6">
      <w:pPr>
        <w:pStyle w:val="BodyText"/>
        <w:rPr>
          <w:b/>
        </w:rPr>
      </w:pPr>
      <w:r w:rsidRPr="00FE0023">
        <w:rPr>
          <w:b/>
        </w:rPr>
        <w:t>The Database:</w:t>
      </w:r>
    </w:p>
    <w:p w:rsidR="00FE0023" w:rsidRDefault="000E34C9" w:rsidP="00C04BB6">
      <w:pPr>
        <w:pStyle w:val="BodyText"/>
      </w:pPr>
      <w:r>
        <w:t>Crystal</w:t>
      </w:r>
      <w:r w:rsidR="002B0934">
        <w:t xml:space="preserve"> </w:t>
      </w:r>
      <w:r>
        <w:t>Clear Essentials reads through your ACT! database to find the appropriate information.</w:t>
      </w:r>
      <w:r w:rsidR="00FE0023">
        <w:t xml:space="preserve">  As your database grows the reports will take longer to generate.  To optimize database performance remember to remove old records that are no longer needed (like old contacts and history records) and regularly perform database maintenance.</w:t>
      </w:r>
    </w:p>
    <w:p w:rsidR="00B54188" w:rsidRDefault="00B54188" w:rsidP="00C04BB6">
      <w:pPr>
        <w:pStyle w:val="BodyText"/>
      </w:pPr>
    </w:p>
    <w:p w:rsidR="00046434" w:rsidRDefault="00046434" w:rsidP="00046434">
      <w:pPr>
        <w:framePr w:w="1440" w:hSpace="187" w:wrap="around" w:vAnchor="text" w:hAnchor="margin" w:y="1"/>
        <w:shd w:val="clear" w:color="auto" w:fill="506C94"/>
        <w:autoSpaceDE w:val="0"/>
        <w:autoSpaceDN w:val="0"/>
        <w:adjustRightInd w:val="0"/>
        <w:rPr>
          <w:rFonts w:ascii="MS Shell Dlg" w:hAnsi="MS Shell Dlg" w:cs="MS Shell Dlg"/>
          <w:color w:val="FFFFFF"/>
          <w:sz w:val="144"/>
          <w:szCs w:val="144"/>
        </w:rPr>
      </w:pPr>
      <w:r>
        <w:rPr>
          <w:rFonts w:ascii="Wingdings 2" w:hAnsi="Wingdings 2" w:cs="Wingdings 2"/>
          <w:color w:val="FFFFFF"/>
          <w:sz w:val="144"/>
          <w:szCs w:val="144"/>
        </w:rPr>
        <w:t></w:t>
      </w:r>
    </w:p>
    <w:p w:rsidR="00046434" w:rsidRDefault="00046434" w:rsidP="00046434">
      <w:pPr>
        <w:pStyle w:val="Heading4"/>
      </w:pPr>
      <w:r>
        <w:t>Tip:</w:t>
      </w:r>
    </w:p>
    <w:p w:rsidR="00046434" w:rsidRDefault="00046434" w:rsidP="00046434">
      <w:pPr>
        <w:pStyle w:val="BodyText"/>
      </w:pPr>
      <w:r>
        <w:t>Concerned about performance?  We recommend that you install the trial version of Crystal</w:t>
      </w:r>
      <w:r w:rsidR="002B0934">
        <w:t xml:space="preserve"> </w:t>
      </w:r>
      <w:r>
        <w:t>Clear Essentials and experiment running the reports so that you can be confident in your purchase.</w:t>
      </w:r>
    </w:p>
    <w:p w:rsidR="004529C4" w:rsidRDefault="004529C4" w:rsidP="000B1391">
      <w:pPr>
        <w:pStyle w:val="Heading1"/>
      </w:pPr>
    </w:p>
    <w:p w:rsidR="004529C4" w:rsidRDefault="004529C4" w:rsidP="000B1391">
      <w:pPr>
        <w:pStyle w:val="Heading1"/>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Default="004529C4" w:rsidP="004529C4">
      <w:pPr>
        <w:pStyle w:val="BodyText"/>
      </w:pPr>
    </w:p>
    <w:p w:rsidR="004529C4" w:rsidRPr="004529C4" w:rsidRDefault="004529C4" w:rsidP="004529C4">
      <w:pPr>
        <w:pStyle w:val="BodyText"/>
      </w:pPr>
    </w:p>
    <w:p w:rsidR="000B1391" w:rsidRDefault="000B1391" w:rsidP="000B1391">
      <w:pPr>
        <w:pStyle w:val="Heading1"/>
      </w:pPr>
      <w:bookmarkStart w:id="4" w:name="_Toc323845371"/>
      <w:r>
        <w:lastRenderedPageBreak/>
        <w:t>Installation</w:t>
      </w:r>
      <w:bookmarkEnd w:id="4"/>
    </w:p>
    <w:p w:rsidR="000B1391" w:rsidRDefault="00B26288" w:rsidP="00C04BB6">
      <w:pPr>
        <w:pStyle w:val="BodyText"/>
      </w:pPr>
      <w:r>
        <w:t>There are two installations to complete before you can use Crystal</w:t>
      </w:r>
      <w:r w:rsidR="002B0934">
        <w:t xml:space="preserve"> </w:t>
      </w:r>
      <w:r>
        <w:t xml:space="preserve">Clear Essentials. </w:t>
      </w:r>
    </w:p>
    <w:p w:rsidR="004312A2" w:rsidRDefault="004312A2" w:rsidP="00C04BB6">
      <w:pPr>
        <w:pStyle w:val="BodyText"/>
      </w:pPr>
    </w:p>
    <w:p w:rsidR="00B26288" w:rsidRDefault="00B26288" w:rsidP="00B26288">
      <w:pPr>
        <w:pStyle w:val="BodyText"/>
        <w:numPr>
          <w:ilvl w:val="0"/>
          <w:numId w:val="37"/>
        </w:numPr>
      </w:pPr>
      <w:r>
        <w:t>CrystalClearRuntimeInstaller.exe</w:t>
      </w:r>
    </w:p>
    <w:p w:rsidR="00046434" w:rsidRDefault="00B26288" w:rsidP="00B26288">
      <w:pPr>
        <w:pStyle w:val="BodyText"/>
        <w:numPr>
          <w:ilvl w:val="0"/>
          <w:numId w:val="37"/>
        </w:numPr>
      </w:pPr>
      <w:r>
        <w:t>CrystalClearEssentials</w:t>
      </w:r>
      <w:r w:rsidR="001D3B7F">
        <w:t>2</w:t>
      </w:r>
      <w:r>
        <w:t>Installer.exe</w:t>
      </w:r>
    </w:p>
    <w:p w:rsidR="00046434" w:rsidRDefault="00046434" w:rsidP="00C04BB6">
      <w:pPr>
        <w:pStyle w:val="BodyText"/>
      </w:pPr>
    </w:p>
    <w:p w:rsidR="00046434" w:rsidRPr="00046434" w:rsidRDefault="00046434" w:rsidP="00046434">
      <w:pPr>
        <w:framePr w:w="1440" w:hSpace="187" w:wrap="around" w:vAnchor="text" w:hAnchor="margin" w:y="1"/>
        <w:shd w:val="clear" w:color="auto" w:fill="506C94"/>
        <w:autoSpaceDE w:val="0"/>
        <w:autoSpaceDN w:val="0"/>
        <w:adjustRightInd w:val="0"/>
        <w:jc w:val="center"/>
        <w:rPr>
          <w:rFonts w:ascii="Arial" w:hAnsi="Arial" w:cs="Arial"/>
          <w:color w:val="FFFFFF"/>
          <w:sz w:val="144"/>
          <w:szCs w:val="144"/>
        </w:rPr>
      </w:pPr>
      <w:r w:rsidRPr="00046434">
        <w:rPr>
          <w:rFonts w:ascii="Arial" w:hAnsi="Arial" w:cs="Arial"/>
          <w:color w:val="FFFFFF"/>
          <w:sz w:val="144"/>
          <w:szCs w:val="144"/>
        </w:rPr>
        <w:t>?</w:t>
      </w:r>
    </w:p>
    <w:p w:rsidR="00046434" w:rsidRDefault="00046434" w:rsidP="00046434">
      <w:pPr>
        <w:pStyle w:val="Heading4"/>
      </w:pPr>
      <w:r>
        <w:t>Why:</w:t>
      </w:r>
    </w:p>
    <w:p w:rsidR="00046434" w:rsidRDefault="005E70E4" w:rsidP="00046434">
      <w:pPr>
        <w:pStyle w:val="BodyText"/>
      </w:pPr>
      <w:r>
        <w:t xml:space="preserve">Why have two installations?  </w:t>
      </w:r>
      <w:r w:rsidR="00BB6869">
        <w:t xml:space="preserve">One installation is for CrystalClear Essentials, one installation is for Crystal Reports run-time files (the files that make the reports run).  As updates are introduced we can deliver them to you </w:t>
      </w:r>
      <w:r w:rsidR="00B26288">
        <w:t>as</w:t>
      </w:r>
      <w:r w:rsidR="00BB6869">
        <w:t xml:space="preserve"> smaller files </w:t>
      </w:r>
      <w:r w:rsidR="00B26288">
        <w:t>decreasing the time required to download and installation updates</w:t>
      </w:r>
      <w:r w:rsidR="00BB6869">
        <w:t xml:space="preserve"> – saving you time!</w:t>
      </w:r>
      <w:r>
        <w:t xml:space="preserve"> </w:t>
      </w:r>
    </w:p>
    <w:p w:rsidR="005E70E4" w:rsidRDefault="005E70E4" w:rsidP="00046434">
      <w:pPr>
        <w:pStyle w:val="BodyText"/>
      </w:pPr>
    </w:p>
    <w:p w:rsidR="00B26288" w:rsidRDefault="00B26288" w:rsidP="00B26288">
      <w:pPr>
        <w:pStyle w:val="Heading2"/>
      </w:pPr>
      <w:bookmarkStart w:id="5" w:name="_Toc323845372"/>
      <w:r>
        <w:t>CrystalClearRuntimeInstaller.exe</w:t>
      </w:r>
      <w:bookmarkEnd w:id="5"/>
    </w:p>
    <w:p w:rsidR="00B26288" w:rsidRDefault="00E56198" w:rsidP="00B26288">
      <w:pPr>
        <w:pStyle w:val="BodyText"/>
      </w:pPr>
      <w:r>
        <w:t>This installation package installs the Crystal Reports run-time files that are necessary to run Crystal</w:t>
      </w:r>
      <w:r w:rsidR="002B0934">
        <w:t xml:space="preserve"> </w:t>
      </w:r>
      <w:r>
        <w:t xml:space="preserve">Clear Essentials reports.  </w:t>
      </w:r>
    </w:p>
    <w:p w:rsidR="00E56198" w:rsidRDefault="00E56198" w:rsidP="00B26288">
      <w:pPr>
        <w:pStyle w:val="BodyText"/>
      </w:pPr>
    </w:p>
    <w:p w:rsidR="00E56198" w:rsidRDefault="00E56198" w:rsidP="00B26288">
      <w:pPr>
        <w:pStyle w:val="BodyText"/>
      </w:pPr>
      <w:r>
        <w:t xml:space="preserve">Download the </w:t>
      </w:r>
      <w:r w:rsidRPr="00E56198">
        <w:t>CrystalClearRuntimeInstaller.exe</w:t>
      </w:r>
      <w:r>
        <w:t xml:space="preserve"> file to your computer.</w:t>
      </w:r>
    </w:p>
    <w:p w:rsidR="00E56198" w:rsidRDefault="00E56198" w:rsidP="00B26288">
      <w:pPr>
        <w:pStyle w:val="BodyText"/>
      </w:pPr>
      <w:r>
        <w:t xml:space="preserve">Double-click the </w:t>
      </w:r>
      <w:r w:rsidRPr="00E56198">
        <w:t>CrystalClearRuntimeInstaller.exe</w:t>
      </w:r>
      <w:r>
        <w:t xml:space="preserve"> to begin installation.</w:t>
      </w:r>
    </w:p>
    <w:p w:rsidR="00E56198" w:rsidRDefault="00E56198" w:rsidP="00B26288">
      <w:pPr>
        <w:pStyle w:val="BodyText"/>
      </w:pPr>
    </w:p>
    <w:p w:rsidR="00A34246" w:rsidRDefault="00F41F72" w:rsidP="00473074">
      <w:pPr>
        <w:pStyle w:val="BodyText"/>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86pt;visibility:visible">
            <v:imagedata r:id="rId18" o:title=""/>
          </v:shape>
        </w:pict>
      </w:r>
    </w:p>
    <w:p w:rsidR="00A34246" w:rsidRDefault="00A34246" w:rsidP="00B26288">
      <w:pPr>
        <w:pStyle w:val="BodyText"/>
      </w:pPr>
    </w:p>
    <w:p w:rsidR="00A34246" w:rsidRDefault="00A34246" w:rsidP="00B26288">
      <w:pPr>
        <w:pStyle w:val="BodyText"/>
      </w:pPr>
      <w:r>
        <w:t xml:space="preserve">If you receive the following dialog, click the </w:t>
      </w:r>
      <w:r w:rsidRPr="00A34246">
        <w:rPr>
          <w:b/>
        </w:rPr>
        <w:t>Run</w:t>
      </w:r>
      <w:r w:rsidRPr="00A34246">
        <w:t xml:space="preserve"> button.</w:t>
      </w:r>
    </w:p>
    <w:p w:rsidR="00BB381C" w:rsidRDefault="00BB381C" w:rsidP="00B26288">
      <w:pPr>
        <w:pStyle w:val="BodyText"/>
      </w:pPr>
    </w:p>
    <w:p w:rsidR="00BB381C" w:rsidRDefault="0025108B" w:rsidP="00AA2584">
      <w:pPr>
        <w:pStyle w:val="BodyText"/>
        <w:jc w:val="center"/>
        <w:rPr>
          <w:noProof/>
        </w:rPr>
      </w:pPr>
      <w:r>
        <w:rPr>
          <w:noProof/>
        </w:rPr>
        <w:lastRenderedPageBreak/>
        <w:pict>
          <v:shape id="_x0000_i1026" type="#_x0000_t75" style="width:298.5pt;height:115.5pt;visibility:visible">
            <v:imagedata r:id="rId19" o:title=""/>
          </v:shape>
        </w:pict>
      </w:r>
    </w:p>
    <w:p w:rsidR="00BB381C" w:rsidRDefault="00BB381C" w:rsidP="00B26288">
      <w:pPr>
        <w:pStyle w:val="BodyText"/>
        <w:rPr>
          <w:noProof/>
        </w:rPr>
      </w:pPr>
    </w:p>
    <w:p w:rsidR="00342A3F" w:rsidRDefault="00342A3F" w:rsidP="00B26288">
      <w:pPr>
        <w:pStyle w:val="BodyText"/>
      </w:pPr>
    </w:p>
    <w:p w:rsidR="00342A3F" w:rsidRDefault="00342A3F" w:rsidP="00B26288">
      <w:pPr>
        <w:pStyle w:val="BodyText"/>
      </w:pPr>
      <w:r>
        <w:t>Be patient while the installer checks your computer for system requirements…</w:t>
      </w:r>
    </w:p>
    <w:p w:rsidR="00342A3F" w:rsidRDefault="00342A3F" w:rsidP="00B26288">
      <w:pPr>
        <w:pStyle w:val="BodyText"/>
      </w:pPr>
    </w:p>
    <w:p w:rsidR="00342A3F" w:rsidRDefault="00F41F72" w:rsidP="00295429">
      <w:pPr>
        <w:pStyle w:val="BodyText"/>
        <w:jc w:val="center"/>
      </w:pPr>
      <w:r>
        <w:rPr>
          <w:noProof/>
        </w:rPr>
        <w:pict>
          <v:shape id="_x0000_i1027" type="#_x0000_t75" style="width:303.75pt;height:235.5pt;visibility:visible">
            <v:imagedata r:id="rId20" o:title=""/>
          </v:shape>
        </w:pict>
      </w:r>
    </w:p>
    <w:p w:rsidR="00342A3F" w:rsidRDefault="00342A3F" w:rsidP="00B26288">
      <w:pPr>
        <w:pStyle w:val="BodyText"/>
      </w:pPr>
    </w:p>
    <w:p w:rsidR="0097796F" w:rsidRDefault="0097796F" w:rsidP="0097796F">
      <w:pPr>
        <w:pStyle w:val="BodyText"/>
      </w:pPr>
      <w:r>
        <w:t>Be patient while the installer checks your computer for system requirements, etc…</w:t>
      </w:r>
    </w:p>
    <w:p w:rsidR="0097796F" w:rsidRDefault="0097796F" w:rsidP="0097796F">
      <w:pPr>
        <w:pStyle w:val="BodyText"/>
      </w:pPr>
    </w:p>
    <w:p w:rsidR="0097796F" w:rsidRDefault="0097796F" w:rsidP="0097796F">
      <w:pPr>
        <w:pStyle w:val="BodyText"/>
      </w:pPr>
    </w:p>
    <w:p w:rsidR="0097796F" w:rsidRDefault="0097796F" w:rsidP="0097796F">
      <w:pPr>
        <w:pStyle w:val="BodyText"/>
      </w:pPr>
    </w:p>
    <w:p w:rsidR="0097796F" w:rsidRDefault="0097796F" w:rsidP="0097796F">
      <w:pPr>
        <w:pStyle w:val="BodyText"/>
      </w:pPr>
    </w:p>
    <w:p w:rsidR="0097796F" w:rsidRDefault="0097796F" w:rsidP="0097796F">
      <w:pPr>
        <w:pStyle w:val="BodyText"/>
      </w:pPr>
    </w:p>
    <w:p w:rsidR="0097796F" w:rsidRDefault="00F41F72" w:rsidP="0023596E">
      <w:pPr>
        <w:pStyle w:val="BodyText"/>
        <w:jc w:val="center"/>
      </w:pPr>
      <w:r>
        <w:rPr>
          <w:noProof/>
        </w:rPr>
        <w:lastRenderedPageBreak/>
        <w:pict>
          <v:shape id="_x0000_i1028" type="#_x0000_t75" style="width:303.75pt;height:235.5pt;visibility:visible">
            <v:imagedata r:id="rId21" o:title=""/>
          </v:shape>
        </w:pict>
      </w:r>
    </w:p>
    <w:p w:rsidR="0097796F" w:rsidRDefault="0097796F" w:rsidP="0097796F">
      <w:pPr>
        <w:pStyle w:val="BodyText"/>
      </w:pPr>
    </w:p>
    <w:p w:rsidR="0097796F" w:rsidRDefault="0097796F" w:rsidP="0097796F">
      <w:pPr>
        <w:pStyle w:val="BodyText"/>
      </w:pPr>
    </w:p>
    <w:p w:rsidR="0097796F" w:rsidRDefault="0097796F" w:rsidP="0097796F">
      <w:pPr>
        <w:pStyle w:val="BodyText"/>
      </w:pPr>
    </w:p>
    <w:p w:rsidR="00342A3F" w:rsidRDefault="00342A3F" w:rsidP="00B26288">
      <w:pPr>
        <w:pStyle w:val="BodyText"/>
      </w:pPr>
      <w:r>
        <w:t xml:space="preserve">Click </w:t>
      </w:r>
      <w:r w:rsidR="0097796F">
        <w:rPr>
          <w:b/>
        </w:rPr>
        <w:t>Next</w:t>
      </w:r>
      <w:r>
        <w:t xml:space="preserve"> to continue the installation</w:t>
      </w:r>
    </w:p>
    <w:p w:rsidR="00342A3F" w:rsidRDefault="00342A3F" w:rsidP="00B26288">
      <w:pPr>
        <w:pStyle w:val="BodyText"/>
      </w:pPr>
    </w:p>
    <w:p w:rsidR="0097796F" w:rsidRDefault="00F41F72" w:rsidP="0023596E">
      <w:pPr>
        <w:pStyle w:val="BodyText"/>
        <w:jc w:val="center"/>
        <w:rPr>
          <w:noProof/>
        </w:rPr>
      </w:pPr>
      <w:r>
        <w:rPr>
          <w:noProof/>
        </w:rPr>
        <w:pict>
          <v:shape id="_x0000_i1029" type="#_x0000_t75" style="width:303.75pt;height:235.5pt;visibility:visible">
            <v:imagedata r:id="rId22" o:title=""/>
          </v:shape>
        </w:pict>
      </w:r>
    </w:p>
    <w:p w:rsidR="0097796F" w:rsidRDefault="0097796F" w:rsidP="00B26288">
      <w:pPr>
        <w:pStyle w:val="BodyText"/>
        <w:rPr>
          <w:noProof/>
        </w:rPr>
      </w:pPr>
    </w:p>
    <w:p w:rsidR="007942D3" w:rsidRDefault="007942D3" w:rsidP="007942D3">
      <w:pPr>
        <w:pStyle w:val="BodyText"/>
      </w:pPr>
      <w:r>
        <w:t>Click the “</w:t>
      </w:r>
      <w:r w:rsidRPr="00887962">
        <w:rPr>
          <w:i/>
        </w:rPr>
        <w:t>I accept the license agreement</w:t>
      </w:r>
      <w:r>
        <w:t xml:space="preserve">” radio button and Click </w:t>
      </w:r>
      <w:r w:rsidRPr="00887962">
        <w:rPr>
          <w:b/>
        </w:rPr>
        <w:t>Next</w:t>
      </w:r>
    </w:p>
    <w:p w:rsidR="0097796F" w:rsidRDefault="0097796F" w:rsidP="00B26288">
      <w:pPr>
        <w:pStyle w:val="BodyText"/>
      </w:pPr>
    </w:p>
    <w:p w:rsidR="0097796F" w:rsidRDefault="00F41F72" w:rsidP="0023596E">
      <w:pPr>
        <w:pStyle w:val="BodyText"/>
        <w:jc w:val="center"/>
        <w:rPr>
          <w:noProof/>
        </w:rPr>
      </w:pPr>
      <w:r>
        <w:rPr>
          <w:noProof/>
        </w:rPr>
        <w:lastRenderedPageBreak/>
        <w:pict>
          <v:shape id="_x0000_i1030" type="#_x0000_t75" style="width:303.75pt;height:235.5pt;visibility:visible">
            <v:imagedata r:id="rId23" o:title=""/>
          </v:shape>
        </w:pict>
      </w:r>
    </w:p>
    <w:p w:rsidR="0097796F" w:rsidRDefault="0097796F" w:rsidP="00B26288">
      <w:pPr>
        <w:pStyle w:val="BodyText"/>
        <w:rPr>
          <w:noProof/>
        </w:rPr>
      </w:pPr>
    </w:p>
    <w:p w:rsidR="0097796F" w:rsidRDefault="0097796F" w:rsidP="0097796F">
      <w:pPr>
        <w:pStyle w:val="BodyText"/>
      </w:pPr>
      <w:r>
        <w:t xml:space="preserve">Click </w:t>
      </w:r>
      <w:r>
        <w:rPr>
          <w:b/>
        </w:rPr>
        <w:t>Next</w:t>
      </w:r>
      <w:r>
        <w:t xml:space="preserve"> to continue the installation</w:t>
      </w:r>
    </w:p>
    <w:p w:rsidR="00C545B9" w:rsidRDefault="00C545B9" w:rsidP="0097796F">
      <w:pPr>
        <w:pStyle w:val="BodyText"/>
      </w:pPr>
    </w:p>
    <w:p w:rsidR="00C545B9" w:rsidRDefault="00F41F72" w:rsidP="0023596E">
      <w:pPr>
        <w:pStyle w:val="BodyText"/>
        <w:jc w:val="center"/>
        <w:rPr>
          <w:noProof/>
        </w:rPr>
      </w:pPr>
      <w:r>
        <w:rPr>
          <w:noProof/>
        </w:rPr>
        <w:pict>
          <v:shape id="_x0000_i1031" type="#_x0000_t75" style="width:303.75pt;height:235.5pt;visibility:visible">
            <v:imagedata r:id="rId24" o:title=""/>
          </v:shape>
        </w:pict>
      </w:r>
    </w:p>
    <w:p w:rsidR="00C545B9" w:rsidRDefault="00C545B9" w:rsidP="0097796F">
      <w:pPr>
        <w:pStyle w:val="BodyText"/>
        <w:rPr>
          <w:noProof/>
        </w:rPr>
      </w:pPr>
    </w:p>
    <w:p w:rsidR="00C545B9" w:rsidRDefault="00C545B9" w:rsidP="0097796F">
      <w:pPr>
        <w:pStyle w:val="BodyText"/>
        <w:rPr>
          <w:noProof/>
        </w:rPr>
      </w:pPr>
      <w:r>
        <w:rPr>
          <w:noProof/>
        </w:rPr>
        <w:t>The installation begins…</w:t>
      </w:r>
    </w:p>
    <w:p w:rsidR="00C545B9" w:rsidRDefault="00C545B9" w:rsidP="0097796F">
      <w:pPr>
        <w:pStyle w:val="BodyText"/>
        <w:rPr>
          <w:noProof/>
        </w:rPr>
      </w:pPr>
    </w:p>
    <w:p w:rsidR="00C545B9" w:rsidRDefault="00F41F72" w:rsidP="0023596E">
      <w:pPr>
        <w:pStyle w:val="BodyText"/>
        <w:jc w:val="center"/>
        <w:rPr>
          <w:noProof/>
        </w:rPr>
      </w:pPr>
      <w:r>
        <w:rPr>
          <w:noProof/>
        </w:rPr>
        <w:lastRenderedPageBreak/>
        <w:pict>
          <v:shape id="_x0000_i1032" type="#_x0000_t75" style="width:303.75pt;height:235.5pt;visibility:visible">
            <v:imagedata r:id="rId25" o:title=""/>
          </v:shape>
        </w:pict>
      </w:r>
    </w:p>
    <w:p w:rsidR="00C545B9" w:rsidRDefault="00C545B9" w:rsidP="0097796F">
      <w:pPr>
        <w:pStyle w:val="BodyText"/>
        <w:rPr>
          <w:noProof/>
        </w:rPr>
      </w:pPr>
    </w:p>
    <w:p w:rsidR="00C545B9" w:rsidRDefault="00C545B9" w:rsidP="0097796F">
      <w:pPr>
        <w:pStyle w:val="BodyText"/>
        <w:rPr>
          <w:noProof/>
        </w:rPr>
      </w:pPr>
    </w:p>
    <w:p w:rsidR="0023596E" w:rsidRDefault="0023596E" w:rsidP="0023596E">
      <w:pPr>
        <w:pStyle w:val="BodyText"/>
      </w:pPr>
      <w:r>
        <w:t>The installer will begin to copy and register files on your computer.  This process will take a few minutes.</w:t>
      </w:r>
    </w:p>
    <w:p w:rsidR="00C545B9" w:rsidRDefault="00C545B9" w:rsidP="0097796F">
      <w:pPr>
        <w:pStyle w:val="BodyText"/>
        <w:rPr>
          <w:noProof/>
        </w:rPr>
      </w:pPr>
    </w:p>
    <w:p w:rsidR="00C455ED" w:rsidRDefault="00C455ED" w:rsidP="00B26288">
      <w:pPr>
        <w:pStyle w:val="BodyText"/>
      </w:pPr>
    </w:p>
    <w:p w:rsidR="00C455ED" w:rsidRDefault="00F41F72" w:rsidP="004F218C">
      <w:pPr>
        <w:pStyle w:val="BodyText"/>
        <w:jc w:val="center"/>
      </w:pPr>
      <w:r>
        <w:rPr>
          <w:noProof/>
        </w:rPr>
        <w:pict>
          <v:shape id="_x0000_i1033" type="#_x0000_t75" style="width:303.75pt;height:235.5pt;visibility:visible">
            <v:imagedata r:id="rId26" o:title=""/>
          </v:shape>
        </w:pict>
      </w:r>
    </w:p>
    <w:p w:rsidR="00C455ED" w:rsidRDefault="00C455ED" w:rsidP="00B26288">
      <w:pPr>
        <w:pStyle w:val="BodyText"/>
      </w:pPr>
    </w:p>
    <w:p w:rsidR="00473074" w:rsidRDefault="00C455ED" w:rsidP="00B26288">
      <w:pPr>
        <w:pStyle w:val="BodyText"/>
      </w:pPr>
      <w:r>
        <w:t xml:space="preserve">Click </w:t>
      </w:r>
      <w:r w:rsidRPr="00DB3F23">
        <w:rPr>
          <w:b/>
        </w:rPr>
        <w:t>Finish</w:t>
      </w:r>
      <w:r>
        <w:t xml:space="preserve"> to complete this installation.</w:t>
      </w:r>
      <w:r w:rsidR="00473074">
        <w:t xml:space="preserve">  </w:t>
      </w:r>
    </w:p>
    <w:p w:rsidR="0023596E" w:rsidRDefault="0023596E" w:rsidP="00B26288">
      <w:pPr>
        <w:pStyle w:val="BodyText"/>
      </w:pPr>
    </w:p>
    <w:p w:rsidR="00473074" w:rsidRPr="00473074" w:rsidRDefault="00473074" w:rsidP="00473074">
      <w:pPr>
        <w:framePr w:w="1440" w:hSpace="187" w:wrap="around" w:vAnchor="text" w:hAnchor="margin" w:y="1"/>
        <w:shd w:val="clear" w:color="auto" w:fill="506C94"/>
        <w:autoSpaceDE w:val="0"/>
        <w:autoSpaceDN w:val="0"/>
        <w:adjustRightInd w:val="0"/>
        <w:rPr>
          <w:rFonts w:ascii="Wingdings 3" w:hAnsi="Wingdings 3" w:cs="MS Shell Dlg"/>
          <w:color w:val="FFFFFF"/>
          <w:sz w:val="144"/>
          <w:szCs w:val="144"/>
        </w:rPr>
      </w:pPr>
      <w:r>
        <w:rPr>
          <w:rFonts w:ascii="Wingdings 3" w:hAnsi="Wingdings 3" w:cs="Wingdings 2"/>
          <w:color w:val="FFFFFF"/>
          <w:sz w:val="144"/>
          <w:szCs w:val="144"/>
        </w:rPr>
        <w:t></w:t>
      </w:r>
    </w:p>
    <w:p w:rsidR="00473074" w:rsidRDefault="00164651" w:rsidP="00473074">
      <w:pPr>
        <w:pStyle w:val="Heading4"/>
      </w:pPr>
      <w:r>
        <w:t>problem?</w:t>
      </w:r>
    </w:p>
    <w:p w:rsidR="00473074" w:rsidRDefault="00164651" w:rsidP="00473074">
      <w:pPr>
        <w:pStyle w:val="BodyText"/>
      </w:pPr>
      <w:r>
        <w:t>If you experience any problems during this installation or have any questions, contact our technical support.  You can find the information in Chapter 4.</w:t>
      </w:r>
    </w:p>
    <w:p w:rsidR="00473074" w:rsidRDefault="00473074" w:rsidP="00B26288">
      <w:pPr>
        <w:pStyle w:val="BodyText"/>
      </w:pPr>
    </w:p>
    <w:p w:rsidR="00473074" w:rsidRDefault="00473074" w:rsidP="00B26288">
      <w:pPr>
        <w:pStyle w:val="BodyText"/>
      </w:pPr>
    </w:p>
    <w:p w:rsidR="00C455ED" w:rsidRDefault="00C455ED" w:rsidP="00B26288">
      <w:pPr>
        <w:pStyle w:val="BodyText"/>
      </w:pPr>
    </w:p>
    <w:p w:rsidR="00C455ED" w:rsidRPr="00164651" w:rsidRDefault="00164651" w:rsidP="00B26288">
      <w:pPr>
        <w:pStyle w:val="BodyText"/>
      </w:pPr>
      <w:r>
        <w:t xml:space="preserve">Upon successful installation of the Crystal Report runtime files you are ready to proceed to the installation of </w:t>
      </w:r>
      <w:r w:rsidRPr="00164651">
        <w:t>Crystal</w:t>
      </w:r>
      <w:r w:rsidR="002B0934">
        <w:t xml:space="preserve"> </w:t>
      </w:r>
      <w:r w:rsidRPr="00164651">
        <w:t>Clear</w:t>
      </w:r>
      <w:r w:rsidR="00E40EFF">
        <w:t xml:space="preserve"> Essentials.</w:t>
      </w:r>
    </w:p>
    <w:p w:rsidR="00A34246" w:rsidRDefault="00A34246" w:rsidP="00B26288">
      <w:pPr>
        <w:pStyle w:val="BodyText"/>
      </w:pPr>
    </w:p>
    <w:p w:rsidR="00B26288" w:rsidRDefault="00B26288" w:rsidP="00B26288">
      <w:pPr>
        <w:pStyle w:val="Heading2"/>
      </w:pPr>
      <w:bookmarkStart w:id="6" w:name="_Toc323845373"/>
      <w:r>
        <w:t>CrystalClearEssentialsInstaller.exe</w:t>
      </w:r>
      <w:bookmarkEnd w:id="6"/>
    </w:p>
    <w:p w:rsidR="002606FD" w:rsidRDefault="002606FD" w:rsidP="002606FD">
      <w:pPr>
        <w:pStyle w:val="BodyText"/>
      </w:pPr>
    </w:p>
    <w:p w:rsidR="002606FD" w:rsidRDefault="002606FD" w:rsidP="002606FD">
      <w:pPr>
        <w:pStyle w:val="BodyText"/>
      </w:pPr>
    </w:p>
    <w:p w:rsidR="002606FD" w:rsidRPr="00046434" w:rsidRDefault="002606FD" w:rsidP="002606FD">
      <w:pPr>
        <w:framePr w:w="1440" w:hSpace="187" w:wrap="around" w:vAnchor="text" w:hAnchor="margin" w:y="1"/>
        <w:shd w:val="clear" w:color="auto" w:fill="506C94"/>
        <w:autoSpaceDE w:val="0"/>
        <w:autoSpaceDN w:val="0"/>
        <w:adjustRightInd w:val="0"/>
        <w:jc w:val="center"/>
        <w:rPr>
          <w:rFonts w:ascii="Arial" w:hAnsi="Arial" w:cs="Arial"/>
          <w:color w:val="FFFFFF"/>
          <w:sz w:val="144"/>
          <w:szCs w:val="144"/>
        </w:rPr>
      </w:pPr>
      <w:r>
        <w:rPr>
          <w:rFonts w:ascii="Arial" w:hAnsi="Arial" w:cs="Arial"/>
          <w:color w:val="FFFFFF"/>
          <w:sz w:val="144"/>
          <w:szCs w:val="144"/>
        </w:rPr>
        <w:t>!</w:t>
      </w:r>
    </w:p>
    <w:p w:rsidR="002606FD" w:rsidRDefault="002606FD" w:rsidP="002606FD">
      <w:pPr>
        <w:pStyle w:val="Heading4"/>
      </w:pPr>
      <w:r>
        <w:t>Important:</w:t>
      </w:r>
    </w:p>
    <w:p w:rsidR="002606FD" w:rsidRPr="002606FD" w:rsidRDefault="002606FD" w:rsidP="002606FD">
      <w:pPr>
        <w:pStyle w:val="BodyText"/>
      </w:pPr>
      <w:r>
        <w:t>Make sure ACT! is not running before proceeding with the Crystal Clear Essentials installation.</w:t>
      </w:r>
    </w:p>
    <w:p w:rsidR="002606FD" w:rsidRDefault="002606FD" w:rsidP="002606FD">
      <w:pPr>
        <w:pStyle w:val="BodyText"/>
      </w:pPr>
    </w:p>
    <w:p w:rsidR="002606FD" w:rsidRDefault="002606FD" w:rsidP="002606FD">
      <w:pPr>
        <w:pStyle w:val="BodyText"/>
      </w:pPr>
    </w:p>
    <w:p w:rsidR="002606FD" w:rsidRDefault="002606FD" w:rsidP="002606FD">
      <w:pPr>
        <w:pStyle w:val="BodyText"/>
      </w:pPr>
    </w:p>
    <w:p w:rsidR="00B26288" w:rsidRDefault="00B26288" w:rsidP="00B26288">
      <w:pPr>
        <w:pStyle w:val="BodyText"/>
        <w:rPr>
          <w:color w:val="800080"/>
        </w:rPr>
      </w:pPr>
    </w:p>
    <w:p w:rsidR="00E40EFF" w:rsidRDefault="00E40EFF" w:rsidP="00E40EFF">
      <w:pPr>
        <w:pStyle w:val="BodyText"/>
      </w:pPr>
      <w:r>
        <w:t xml:space="preserve">Download the </w:t>
      </w:r>
      <w:r w:rsidR="002606FD" w:rsidRPr="002606FD">
        <w:t>CrystalClearEssentials</w:t>
      </w:r>
      <w:r w:rsidR="004C1649">
        <w:t>2</w:t>
      </w:r>
      <w:r w:rsidR="002606FD" w:rsidRPr="002606FD">
        <w:t>Installer.exe</w:t>
      </w:r>
      <w:r>
        <w:t xml:space="preserve"> file to your computer.</w:t>
      </w:r>
    </w:p>
    <w:p w:rsidR="00E40EFF" w:rsidRDefault="00E40EFF" w:rsidP="00E40EFF">
      <w:pPr>
        <w:pStyle w:val="BodyText"/>
      </w:pPr>
      <w:r>
        <w:t xml:space="preserve">Double-click the </w:t>
      </w:r>
      <w:r w:rsidR="002606FD" w:rsidRPr="002606FD">
        <w:t>CrystalClearEssentials</w:t>
      </w:r>
      <w:r w:rsidR="004C1649">
        <w:t>2</w:t>
      </w:r>
      <w:r w:rsidR="002606FD" w:rsidRPr="002606FD">
        <w:t>Installer.exe</w:t>
      </w:r>
      <w:r w:rsidR="002606FD">
        <w:t xml:space="preserve"> </w:t>
      </w:r>
      <w:r>
        <w:t>to begin installation.</w:t>
      </w:r>
    </w:p>
    <w:p w:rsidR="005E70E4" w:rsidRDefault="005E70E4" w:rsidP="00046434">
      <w:pPr>
        <w:pStyle w:val="BodyText"/>
      </w:pPr>
    </w:p>
    <w:p w:rsidR="00DB3F23" w:rsidRDefault="00F41F72" w:rsidP="0005315F">
      <w:pPr>
        <w:pStyle w:val="BodyText"/>
        <w:jc w:val="center"/>
      </w:pPr>
      <w:r>
        <w:rPr>
          <w:noProof/>
        </w:rPr>
        <w:pict>
          <v:shape id="Picture 1" o:spid="_x0000_i1034" type="#_x0000_t75" style="width:243pt;height:186pt;visibility:visible">
            <v:imagedata r:id="rId27" o:title=""/>
          </v:shape>
        </w:pict>
      </w:r>
    </w:p>
    <w:p w:rsidR="002606FD" w:rsidRDefault="002606FD" w:rsidP="00046434">
      <w:pPr>
        <w:pStyle w:val="BodyText"/>
      </w:pPr>
    </w:p>
    <w:p w:rsidR="002606FD" w:rsidRDefault="002606FD" w:rsidP="002606FD">
      <w:pPr>
        <w:pStyle w:val="BodyText"/>
      </w:pPr>
      <w:r>
        <w:t xml:space="preserve">If you receive the following dialog, click the </w:t>
      </w:r>
      <w:r w:rsidRPr="00A34246">
        <w:rPr>
          <w:b/>
        </w:rPr>
        <w:t>Run</w:t>
      </w:r>
      <w:r w:rsidRPr="00A34246">
        <w:t xml:space="preserve"> button.</w:t>
      </w:r>
    </w:p>
    <w:p w:rsidR="002606FD" w:rsidRDefault="002606FD" w:rsidP="00046434">
      <w:pPr>
        <w:pStyle w:val="BodyText"/>
      </w:pPr>
    </w:p>
    <w:p w:rsidR="002606FD" w:rsidRDefault="00F41F72" w:rsidP="0005315F">
      <w:pPr>
        <w:pStyle w:val="BodyText"/>
        <w:jc w:val="center"/>
      </w:pPr>
      <w:r>
        <w:rPr>
          <w:noProof/>
        </w:rPr>
        <w:pict>
          <v:shape id="_x0000_i1035" type="#_x0000_t75" style="width:303.75pt;height:235.5pt;visibility:visible">
            <v:imagedata r:id="rId28" o:title=""/>
          </v:shape>
        </w:pict>
      </w:r>
    </w:p>
    <w:p w:rsidR="002606FD" w:rsidRDefault="002606FD" w:rsidP="00046434">
      <w:pPr>
        <w:pStyle w:val="BodyText"/>
      </w:pPr>
    </w:p>
    <w:p w:rsidR="002606FD" w:rsidRDefault="002606FD" w:rsidP="00046434">
      <w:pPr>
        <w:pStyle w:val="BodyText"/>
        <w:rPr>
          <w:b/>
        </w:rPr>
      </w:pPr>
      <w:r>
        <w:t xml:space="preserve">Click </w:t>
      </w:r>
      <w:r w:rsidRPr="0005315F">
        <w:rPr>
          <w:b/>
        </w:rPr>
        <w:t>Next</w:t>
      </w:r>
    </w:p>
    <w:p w:rsidR="00887962" w:rsidRDefault="00887962" w:rsidP="00046434">
      <w:pPr>
        <w:pStyle w:val="BodyText"/>
      </w:pPr>
    </w:p>
    <w:p w:rsidR="002606FD" w:rsidRDefault="00F41F72" w:rsidP="00887962">
      <w:pPr>
        <w:pStyle w:val="BodyText"/>
        <w:jc w:val="center"/>
      </w:pPr>
      <w:r>
        <w:rPr>
          <w:noProof/>
        </w:rPr>
        <w:pict>
          <v:shape id="_x0000_i1036" type="#_x0000_t75" style="width:303.75pt;height:235.5pt;visibility:visible">
            <v:imagedata r:id="rId29" o:title=""/>
          </v:shape>
        </w:pict>
      </w:r>
    </w:p>
    <w:p w:rsidR="002606FD" w:rsidRDefault="002606FD" w:rsidP="00046434">
      <w:pPr>
        <w:pStyle w:val="BodyText"/>
      </w:pPr>
    </w:p>
    <w:p w:rsidR="002606FD" w:rsidRDefault="002606FD" w:rsidP="00046434">
      <w:pPr>
        <w:pStyle w:val="BodyText"/>
      </w:pPr>
      <w:r>
        <w:t>Click the “</w:t>
      </w:r>
      <w:r w:rsidRPr="00887962">
        <w:rPr>
          <w:i/>
        </w:rPr>
        <w:t>I accept the license agreement</w:t>
      </w:r>
      <w:r>
        <w:t xml:space="preserve">” radio button and Click </w:t>
      </w:r>
      <w:r w:rsidRPr="00887962">
        <w:rPr>
          <w:b/>
        </w:rPr>
        <w:t>Next</w:t>
      </w:r>
    </w:p>
    <w:p w:rsidR="002606FD" w:rsidRDefault="002606FD" w:rsidP="00046434">
      <w:pPr>
        <w:pStyle w:val="BodyText"/>
      </w:pPr>
    </w:p>
    <w:p w:rsidR="002606FD" w:rsidRDefault="00F41F72" w:rsidP="002606FD">
      <w:pPr>
        <w:pStyle w:val="BodyText"/>
        <w:jc w:val="center"/>
      </w:pPr>
      <w:r>
        <w:rPr>
          <w:noProof/>
        </w:rPr>
        <w:lastRenderedPageBreak/>
        <w:pict>
          <v:shape id="_x0000_i1037" type="#_x0000_t75" style="width:303.75pt;height:235.5pt;visibility:visible">
            <v:imagedata r:id="rId30" o:title=""/>
          </v:shape>
        </w:pict>
      </w:r>
    </w:p>
    <w:p w:rsidR="002606FD" w:rsidRDefault="002606FD" w:rsidP="002606FD">
      <w:pPr>
        <w:pStyle w:val="BodyText"/>
      </w:pPr>
    </w:p>
    <w:p w:rsidR="002606FD" w:rsidRDefault="002606FD" w:rsidP="002606FD">
      <w:pPr>
        <w:pStyle w:val="BodyText"/>
      </w:pPr>
      <w:r>
        <w:t xml:space="preserve">Fill out the </w:t>
      </w:r>
      <w:r w:rsidRPr="00DB3F23">
        <w:rPr>
          <w:i/>
        </w:rPr>
        <w:t>Full Name</w:t>
      </w:r>
      <w:r>
        <w:t xml:space="preserve"> and </w:t>
      </w:r>
      <w:r w:rsidRPr="00DB3F23">
        <w:rPr>
          <w:i/>
        </w:rPr>
        <w:t>Organization</w:t>
      </w:r>
      <w:r>
        <w:t xml:space="preserve"> boxes and click </w:t>
      </w:r>
      <w:r w:rsidRPr="00DB3F23">
        <w:rPr>
          <w:b/>
        </w:rPr>
        <w:t>Next</w:t>
      </w:r>
    </w:p>
    <w:p w:rsidR="002606FD" w:rsidRDefault="002606FD" w:rsidP="00887962">
      <w:pPr>
        <w:pStyle w:val="BodyText"/>
        <w:jc w:val="center"/>
      </w:pPr>
    </w:p>
    <w:p w:rsidR="002606FD" w:rsidRDefault="002606FD" w:rsidP="00046434">
      <w:pPr>
        <w:pStyle w:val="BodyText"/>
      </w:pPr>
    </w:p>
    <w:p w:rsidR="002606FD" w:rsidRDefault="00F41F72" w:rsidP="00887962">
      <w:pPr>
        <w:pStyle w:val="BodyText"/>
        <w:jc w:val="center"/>
      </w:pPr>
      <w:r>
        <w:rPr>
          <w:noProof/>
        </w:rPr>
        <w:pict>
          <v:shape id="_x0000_i1038" type="#_x0000_t75" style="width:303.75pt;height:235.5pt;visibility:visible">
            <v:imagedata r:id="rId31" o:title=""/>
          </v:shape>
        </w:pict>
      </w:r>
    </w:p>
    <w:p w:rsidR="002606FD" w:rsidRDefault="002606FD" w:rsidP="00046434">
      <w:pPr>
        <w:pStyle w:val="BodyText"/>
      </w:pPr>
    </w:p>
    <w:p w:rsidR="002606FD" w:rsidRDefault="002606FD" w:rsidP="002606FD">
      <w:pPr>
        <w:pStyle w:val="BodyText"/>
      </w:pPr>
      <w:r>
        <w:t xml:space="preserve">Click </w:t>
      </w:r>
      <w:r w:rsidRPr="00DB3F23">
        <w:rPr>
          <w:b/>
        </w:rPr>
        <w:t>Next</w:t>
      </w:r>
    </w:p>
    <w:p w:rsidR="002606FD" w:rsidRDefault="002606FD" w:rsidP="002606FD">
      <w:pPr>
        <w:pStyle w:val="BodyText"/>
      </w:pPr>
    </w:p>
    <w:p w:rsidR="002606FD" w:rsidRDefault="002606FD" w:rsidP="002606FD">
      <w:pPr>
        <w:pStyle w:val="BodyText"/>
      </w:pPr>
      <w:r>
        <w:lastRenderedPageBreak/>
        <w:t>The installer will begin to copy and register files on your computer.  This process will take a few minutes.</w:t>
      </w:r>
    </w:p>
    <w:p w:rsidR="002606FD" w:rsidRDefault="002606FD" w:rsidP="00046434">
      <w:pPr>
        <w:pStyle w:val="BodyText"/>
      </w:pPr>
    </w:p>
    <w:p w:rsidR="002606FD" w:rsidRDefault="00F41F72" w:rsidP="00887962">
      <w:pPr>
        <w:pStyle w:val="BodyText"/>
        <w:jc w:val="center"/>
      </w:pPr>
      <w:r>
        <w:rPr>
          <w:noProof/>
        </w:rPr>
        <w:pict>
          <v:shape id="_x0000_i1039" type="#_x0000_t75" style="width:303.75pt;height:235.5pt;visibility:visible">
            <v:imagedata r:id="rId32" o:title=""/>
          </v:shape>
        </w:pict>
      </w:r>
    </w:p>
    <w:p w:rsidR="002606FD" w:rsidRDefault="002606FD" w:rsidP="00046434">
      <w:pPr>
        <w:pStyle w:val="BodyText"/>
      </w:pPr>
    </w:p>
    <w:p w:rsidR="002606FD" w:rsidRDefault="002606FD" w:rsidP="00046434">
      <w:pPr>
        <w:pStyle w:val="BodyText"/>
      </w:pPr>
      <w:r>
        <w:t xml:space="preserve">Click </w:t>
      </w:r>
      <w:r w:rsidRPr="00DB3F23">
        <w:rPr>
          <w:b/>
        </w:rPr>
        <w:t>Finish</w:t>
      </w:r>
      <w:r>
        <w:t xml:space="preserve"> to complete this installation.  </w:t>
      </w:r>
    </w:p>
    <w:p w:rsidR="00DB3F23" w:rsidRDefault="00DB3F23" w:rsidP="00DB3F23">
      <w:pPr>
        <w:pStyle w:val="BodyText"/>
      </w:pPr>
    </w:p>
    <w:p w:rsidR="00DB3F23" w:rsidRPr="00473074" w:rsidRDefault="00DB3F23" w:rsidP="00DB3F23">
      <w:pPr>
        <w:framePr w:w="1440" w:hSpace="187" w:wrap="around" w:vAnchor="text" w:hAnchor="margin" w:y="1"/>
        <w:shd w:val="clear" w:color="auto" w:fill="506C94"/>
        <w:autoSpaceDE w:val="0"/>
        <w:autoSpaceDN w:val="0"/>
        <w:adjustRightInd w:val="0"/>
        <w:rPr>
          <w:rFonts w:ascii="Wingdings 3" w:hAnsi="Wingdings 3" w:cs="MS Shell Dlg"/>
          <w:color w:val="FFFFFF"/>
          <w:sz w:val="144"/>
          <w:szCs w:val="144"/>
        </w:rPr>
      </w:pPr>
      <w:r>
        <w:rPr>
          <w:rFonts w:ascii="Wingdings 3" w:hAnsi="Wingdings 3" w:cs="Wingdings 2"/>
          <w:color w:val="FFFFFF"/>
          <w:sz w:val="144"/>
          <w:szCs w:val="144"/>
        </w:rPr>
        <w:t></w:t>
      </w:r>
    </w:p>
    <w:p w:rsidR="00DB3F23" w:rsidRDefault="00DB3F23" w:rsidP="00DB3F23">
      <w:pPr>
        <w:pStyle w:val="Heading4"/>
      </w:pPr>
      <w:r>
        <w:t>problem?</w:t>
      </w:r>
    </w:p>
    <w:p w:rsidR="00DB3F23" w:rsidRDefault="00DB3F23" w:rsidP="00DB3F23">
      <w:pPr>
        <w:pStyle w:val="BodyText"/>
      </w:pPr>
      <w:r>
        <w:t>If you experience any problems during this installation or have any questions, contact our technical support.  You can find the information in Chapter 4.</w:t>
      </w:r>
    </w:p>
    <w:p w:rsidR="00DB3F23" w:rsidRDefault="00DB3F23" w:rsidP="00DB3F23">
      <w:pPr>
        <w:pStyle w:val="BodyText"/>
      </w:pPr>
    </w:p>
    <w:p w:rsidR="00DB3F23" w:rsidRDefault="00DB3F23" w:rsidP="00DB3F23">
      <w:pPr>
        <w:pStyle w:val="BodyText"/>
      </w:pPr>
    </w:p>
    <w:p w:rsidR="00E40EFF" w:rsidRDefault="00E40EFF" w:rsidP="00046434">
      <w:pPr>
        <w:pStyle w:val="BodyText"/>
      </w:pPr>
    </w:p>
    <w:p w:rsidR="00E40EFF" w:rsidRPr="00DB3F23" w:rsidRDefault="00E40EFF" w:rsidP="00DB3F23">
      <w:pPr>
        <w:pStyle w:val="Heading2"/>
      </w:pPr>
      <w:bookmarkStart w:id="7" w:name="_Toc323845374"/>
      <w:r w:rsidRPr="00DB3F23">
        <w:t>File Locations</w:t>
      </w:r>
      <w:bookmarkEnd w:id="7"/>
    </w:p>
    <w:p w:rsidR="00E40EFF" w:rsidRDefault="00E40EFF" w:rsidP="00046434">
      <w:pPr>
        <w:pStyle w:val="BodyText"/>
      </w:pPr>
    </w:p>
    <w:p w:rsidR="00DB3F23" w:rsidRPr="00787262" w:rsidRDefault="00DB3F23" w:rsidP="00046434">
      <w:pPr>
        <w:pStyle w:val="BodyText"/>
        <w:rPr>
          <w:b/>
        </w:rPr>
      </w:pPr>
      <w:r w:rsidRPr="00787262">
        <w:rPr>
          <w:b/>
        </w:rPr>
        <w:t>Crystal</w:t>
      </w:r>
      <w:r w:rsidR="002B0934">
        <w:rPr>
          <w:b/>
        </w:rPr>
        <w:t xml:space="preserve"> </w:t>
      </w:r>
      <w:r w:rsidR="00787262" w:rsidRPr="00787262">
        <w:rPr>
          <w:b/>
        </w:rPr>
        <w:t xml:space="preserve">Clear Essentials </w:t>
      </w:r>
      <w:r w:rsidRPr="00787262">
        <w:rPr>
          <w:b/>
        </w:rPr>
        <w:t>System Files</w:t>
      </w:r>
      <w:r w:rsidR="00787262" w:rsidRPr="00787262">
        <w:rPr>
          <w:b/>
        </w:rPr>
        <w:t>:</w:t>
      </w:r>
    </w:p>
    <w:p w:rsidR="00D11A25" w:rsidRDefault="00787262" w:rsidP="00046434">
      <w:pPr>
        <w:pStyle w:val="BodyText"/>
      </w:pPr>
      <w:r>
        <w:t>The Crystal</w:t>
      </w:r>
      <w:r w:rsidR="002B0934">
        <w:t xml:space="preserve"> </w:t>
      </w:r>
      <w:r>
        <w:t xml:space="preserve">Clear Essential system files are located in the </w:t>
      </w:r>
      <w:r w:rsidRPr="00787262">
        <w:rPr>
          <w:b/>
        </w:rPr>
        <w:t>Plugins</w:t>
      </w:r>
      <w:r>
        <w:t xml:space="preserve"> folder under the </w:t>
      </w:r>
      <w:r w:rsidRPr="00787262">
        <w:rPr>
          <w:b/>
        </w:rPr>
        <w:t>ACT for Windows</w:t>
      </w:r>
      <w:r>
        <w:t xml:space="preserve"> folder.  For example:</w:t>
      </w:r>
      <w:r w:rsidR="00D11A25">
        <w:t xml:space="preserve">  </w:t>
      </w:r>
    </w:p>
    <w:p w:rsidR="00787262" w:rsidRDefault="00787262" w:rsidP="00046434">
      <w:pPr>
        <w:pStyle w:val="BodyText"/>
      </w:pPr>
      <w:r w:rsidRPr="00787262">
        <w:t>C:\Program Files\ACT\ACT for Windows\Plugins</w:t>
      </w:r>
    </w:p>
    <w:p w:rsidR="00787262" w:rsidRDefault="00787262" w:rsidP="00046434">
      <w:pPr>
        <w:pStyle w:val="BodyText"/>
      </w:pPr>
    </w:p>
    <w:p w:rsidR="00787262" w:rsidRDefault="00787262" w:rsidP="00046434">
      <w:pPr>
        <w:pStyle w:val="BodyText"/>
      </w:pPr>
      <w:r>
        <w:t>The names of the files are:</w:t>
      </w:r>
    </w:p>
    <w:p w:rsidR="00787262" w:rsidRDefault="00787262" w:rsidP="00787262">
      <w:pPr>
        <w:pStyle w:val="BodyText"/>
        <w:numPr>
          <w:ilvl w:val="0"/>
          <w:numId w:val="38"/>
        </w:numPr>
      </w:pPr>
      <w:r w:rsidRPr="00787262">
        <w:t>CrystalClearEssentials.dll</w:t>
      </w:r>
    </w:p>
    <w:p w:rsidR="00787262" w:rsidRDefault="00787262" w:rsidP="00787262">
      <w:pPr>
        <w:pStyle w:val="BodyText"/>
        <w:numPr>
          <w:ilvl w:val="0"/>
          <w:numId w:val="38"/>
        </w:numPr>
      </w:pPr>
      <w:r w:rsidRPr="00787262">
        <w:t>Interop.ADODB.dll</w:t>
      </w:r>
    </w:p>
    <w:p w:rsidR="00787262" w:rsidRPr="00787262" w:rsidRDefault="00787262" w:rsidP="00787262">
      <w:pPr>
        <w:pStyle w:val="BodyText"/>
        <w:numPr>
          <w:ilvl w:val="0"/>
          <w:numId w:val="38"/>
        </w:numPr>
      </w:pPr>
      <w:r w:rsidRPr="00787262">
        <w:lastRenderedPageBreak/>
        <w:t>Interop.ADOX.dll</w:t>
      </w:r>
    </w:p>
    <w:p w:rsidR="00787262" w:rsidRDefault="00787262" w:rsidP="00046434">
      <w:pPr>
        <w:pStyle w:val="BodyText"/>
      </w:pPr>
    </w:p>
    <w:p w:rsidR="00DB3F23" w:rsidRPr="00004014" w:rsidRDefault="00DB3F23" w:rsidP="00046434">
      <w:pPr>
        <w:pStyle w:val="BodyText"/>
        <w:rPr>
          <w:b/>
        </w:rPr>
      </w:pPr>
      <w:r w:rsidRPr="00004014">
        <w:rPr>
          <w:b/>
        </w:rPr>
        <w:t>Crystal Report Files</w:t>
      </w:r>
      <w:r w:rsidR="00787262" w:rsidRPr="00004014">
        <w:rPr>
          <w:b/>
        </w:rPr>
        <w:t>:</w:t>
      </w:r>
    </w:p>
    <w:p w:rsidR="00787262" w:rsidRDefault="00787262" w:rsidP="00046434">
      <w:pPr>
        <w:pStyle w:val="BodyText"/>
      </w:pPr>
      <w:r>
        <w:t xml:space="preserve">The </w:t>
      </w:r>
      <w:r w:rsidR="00D11A25">
        <w:t>61</w:t>
      </w:r>
      <w:r>
        <w:t xml:space="preserve"> Crystal</w:t>
      </w:r>
      <w:r w:rsidR="002B0934">
        <w:t xml:space="preserve"> </w:t>
      </w:r>
      <w:r>
        <w:t>Clear Essentials report files are located under a CCE</w:t>
      </w:r>
      <w:r w:rsidR="00D11A25">
        <w:t>2</w:t>
      </w:r>
      <w:r>
        <w:t xml:space="preserve"> folder in the Plugins folder.</w:t>
      </w:r>
      <w:r w:rsidR="00004014">
        <w:t xml:space="preserve">  For example:</w:t>
      </w:r>
    </w:p>
    <w:p w:rsidR="00004014" w:rsidRPr="00004014" w:rsidRDefault="00004014" w:rsidP="00046434">
      <w:pPr>
        <w:pStyle w:val="BodyText"/>
      </w:pPr>
      <w:r w:rsidRPr="00004014">
        <w:t>C:\Program Files\ACT\ACT for Windows\Plugins\CCE</w:t>
      </w:r>
      <w:r w:rsidR="00D11A25">
        <w:t>2</w:t>
      </w:r>
    </w:p>
    <w:p w:rsidR="00004014" w:rsidRDefault="00004014" w:rsidP="00046434">
      <w:pPr>
        <w:pStyle w:val="BodyText"/>
      </w:pPr>
    </w:p>
    <w:p w:rsidR="00C62FB6" w:rsidRPr="00004014" w:rsidRDefault="00C62FB6" w:rsidP="00C62FB6">
      <w:pPr>
        <w:pStyle w:val="BodyText"/>
        <w:rPr>
          <w:b/>
        </w:rPr>
      </w:pPr>
      <w:r>
        <w:rPr>
          <w:b/>
        </w:rPr>
        <w:t xml:space="preserve">Adding Custom </w:t>
      </w:r>
      <w:r w:rsidRPr="00004014">
        <w:rPr>
          <w:b/>
        </w:rPr>
        <w:t>Crystal Report Files:</w:t>
      </w:r>
    </w:p>
    <w:p w:rsidR="00C62FB6" w:rsidRDefault="00C62FB6" w:rsidP="00046434">
      <w:pPr>
        <w:pStyle w:val="BodyText"/>
      </w:pPr>
      <w:r>
        <w:t xml:space="preserve">Your custom Crystal Report files can be added to Crystal Clear Essentials by adding them to the CCE2 folder.  Once ACT! is restarted the report files will be </w:t>
      </w:r>
      <w:r w:rsidR="00410121">
        <w:t>added and available.</w:t>
      </w:r>
    </w:p>
    <w:p w:rsidR="00C62FB6" w:rsidRDefault="00C62FB6" w:rsidP="00046434">
      <w:pPr>
        <w:pStyle w:val="BodyText"/>
      </w:pPr>
    </w:p>
    <w:p w:rsidR="007220DB" w:rsidRDefault="007220DB" w:rsidP="00046434">
      <w:pPr>
        <w:pStyle w:val="BodyText"/>
        <w:rPr>
          <w:b/>
        </w:rPr>
      </w:pPr>
      <w:r w:rsidRPr="000C51F7">
        <w:rPr>
          <w:b/>
        </w:rPr>
        <w:t>The Cr</w:t>
      </w:r>
      <w:r w:rsidR="00787262" w:rsidRPr="000C51F7">
        <w:rPr>
          <w:b/>
        </w:rPr>
        <w:t>ystal</w:t>
      </w:r>
      <w:r w:rsidR="002B0934">
        <w:rPr>
          <w:b/>
        </w:rPr>
        <w:t xml:space="preserve"> </w:t>
      </w:r>
      <w:r w:rsidR="00787262" w:rsidRPr="000C51F7">
        <w:rPr>
          <w:b/>
        </w:rPr>
        <w:t xml:space="preserve">Clear Essentials </w:t>
      </w:r>
      <w:r w:rsidR="00C62FB6">
        <w:rPr>
          <w:b/>
        </w:rPr>
        <w:t>Auto-update Report Location</w:t>
      </w:r>
      <w:r w:rsidR="00787262" w:rsidRPr="000C51F7">
        <w:rPr>
          <w:b/>
        </w:rPr>
        <w:t>:</w:t>
      </w:r>
    </w:p>
    <w:p w:rsidR="00C62FB6" w:rsidRPr="00410121" w:rsidRDefault="00410121" w:rsidP="00046434">
      <w:pPr>
        <w:pStyle w:val="BodyText"/>
      </w:pPr>
      <w:r>
        <w:t>The Crystal Clear Essentials auto-update report location is contained in the following file:</w:t>
      </w:r>
    </w:p>
    <w:p w:rsidR="00C62FB6" w:rsidRPr="00004014" w:rsidRDefault="00C62FB6" w:rsidP="00C62FB6">
      <w:pPr>
        <w:pStyle w:val="BodyText"/>
      </w:pPr>
      <w:r w:rsidRPr="00004014">
        <w:t>C:\Program Files\ACT\ACT for Windows\Plugins\CCE</w:t>
      </w:r>
      <w:r>
        <w:t>2\</w:t>
      </w:r>
    </w:p>
    <w:p w:rsidR="00C62FB6" w:rsidRDefault="00C62FB6" w:rsidP="00046434">
      <w:pPr>
        <w:pStyle w:val="BodyText"/>
      </w:pPr>
      <w:r w:rsidRPr="00C62FB6">
        <w:t>CCEReportsDownloadLocation.txt</w:t>
      </w:r>
    </w:p>
    <w:p w:rsidR="00410121" w:rsidRDefault="00410121" w:rsidP="00046434">
      <w:pPr>
        <w:pStyle w:val="BodyText"/>
      </w:pPr>
    </w:p>
    <w:p w:rsidR="00410121" w:rsidRDefault="00410121" w:rsidP="00410121">
      <w:pPr>
        <w:framePr w:w="1440" w:hSpace="187" w:wrap="around" w:vAnchor="text" w:hAnchor="margin" w:y="1"/>
        <w:shd w:val="clear" w:color="auto" w:fill="506C94"/>
        <w:autoSpaceDE w:val="0"/>
        <w:autoSpaceDN w:val="0"/>
        <w:adjustRightInd w:val="0"/>
        <w:rPr>
          <w:rFonts w:ascii="MS Shell Dlg" w:hAnsi="MS Shell Dlg" w:cs="MS Shell Dlg"/>
          <w:color w:val="FFFFFF"/>
          <w:sz w:val="144"/>
          <w:szCs w:val="144"/>
        </w:rPr>
      </w:pPr>
      <w:r>
        <w:rPr>
          <w:rFonts w:ascii="Wingdings 2" w:hAnsi="Wingdings 2" w:cs="Wingdings 2"/>
          <w:color w:val="FFFFFF"/>
          <w:sz w:val="144"/>
          <w:szCs w:val="144"/>
        </w:rPr>
        <w:t></w:t>
      </w:r>
    </w:p>
    <w:p w:rsidR="00410121" w:rsidRDefault="00410121" w:rsidP="00410121">
      <w:pPr>
        <w:pStyle w:val="Heading4"/>
      </w:pPr>
      <w:r>
        <w:t>Tip:</w:t>
      </w:r>
    </w:p>
    <w:p w:rsidR="00410121" w:rsidRDefault="00410121" w:rsidP="00410121">
      <w:pPr>
        <w:pStyle w:val="BodyText"/>
      </w:pPr>
      <w:r>
        <w:t>You can redirect the Crystal Clear Essentials auto-update report location to a private website or network location!  This feature allows you to add custom reports and provide version control for a multi-user deployment!</w:t>
      </w:r>
    </w:p>
    <w:p w:rsidR="00410121" w:rsidRDefault="00410121" w:rsidP="00410121">
      <w:pPr>
        <w:pStyle w:val="BodyText"/>
      </w:pPr>
    </w:p>
    <w:p w:rsidR="00410121" w:rsidRPr="00C62FB6" w:rsidRDefault="00410121" w:rsidP="00046434">
      <w:pPr>
        <w:pStyle w:val="BodyText"/>
      </w:pPr>
    </w:p>
    <w:p w:rsidR="00C62FB6" w:rsidRDefault="00C62FB6" w:rsidP="00C62FB6">
      <w:pPr>
        <w:pStyle w:val="BodyText"/>
        <w:rPr>
          <w:b/>
        </w:rPr>
      </w:pPr>
      <w:r w:rsidRPr="000C51F7">
        <w:rPr>
          <w:b/>
        </w:rPr>
        <w:t>The Crystal</w:t>
      </w:r>
      <w:r>
        <w:rPr>
          <w:b/>
        </w:rPr>
        <w:t xml:space="preserve"> </w:t>
      </w:r>
      <w:r w:rsidRPr="000C51F7">
        <w:rPr>
          <w:b/>
        </w:rPr>
        <w:t xml:space="preserve">Clear Essentials </w:t>
      </w:r>
      <w:r>
        <w:rPr>
          <w:b/>
        </w:rPr>
        <w:t>Auto-update Report File List</w:t>
      </w:r>
      <w:r w:rsidRPr="000C51F7">
        <w:rPr>
          <w:b/>
        </w:rPr>
        <w:t>:</w:t>
      </w:r>
    </w:p>
    <w:p w:rsidR="00410121" w:rsidRPr="00410121" w:rsidRDefault="00410121" w:rsidP="00410121">
      <w:pPr>
        <w:pStyle w:val="BodyText"/>
      </w:pPr>
      <w:r>
        <w:t>The Crystal Clear Essentials auto-update report file list is contained in the following file:</w:t>
      </w:r>
    </w:p>
    <w:p w:rsidR="00C62FB6" w:rsidRPr="00004014" w:rsidRDefault="00C62FB6" w:rsidP="00C62FB6">
      <w:pPr>
        <w:pStyle w:val="BodyText"/>
      </w:pPr>
      <w:r w:rsidRPr="00004014">
        <w:t>C:\Program Files\ACT\ACT for Windows\Plugins\CCE</w:t>
      </w:r>
      <w:r>
        <w:t>2\</w:t>
      </w:r>
    </w:p>
    <w:p w:rsidR="00C62FB6" w:rsidRPr="00C62FB6" w:rsidRDefault="00C62FB6" w:rsidP="00046434">
      <w:pPr>
        <w:pStyle w:val="BodyText"/>
      </w:pPr>
      <w:r w:rsidRPr="00C62FB6">
        <w:t>CCEReports.txt</w:t>
      </w:r>
    </w:p>
    <w:p w:rsidR="00C62FB6" w:rsidRDefault="00C62FB6" w:rsidP="00046434">
      <w:pPr>
        <w:pStyle w:val="BodyText"/>
        <w:rPr>
          <w:b/>
        </w:rPr>
      </w:pPr>
    </w:p>
    <w:p w:rsidR="00C43FE9" w:rsidRDefault="00410121">
      <w:pPr>
        <w:pStyle w:val="BodyText"/>
      </w:pPr>
      <w:r>
        <w:t>These</w:t>
      </w:r>
      <w:r w:rsidR="00C43FE9">
        <w:t xml:space="preserve"> file</w:t>
      </w:r>
      <w:r>
        <w:t>s</w:t>
      </w:r>
      <w:r w:rsidR="00C43FE9">
        <w:t xml:space="preserve"> can be easily modified </w:t>
      </w:r>
      <w:r>
        <w:t xml:space="preserve">using notepad to add or remove additional reports </w:t>
      </w:r>
      <w:r w:rsidR="00C43FE9">
        <w:t>developed by your ACT! certified consultant or the Crystal</w:t>
      </w:r>
      <w:r w:rsidR="002B0934">
        <w:t xml:space="preserve"> </w:t>
      </w:r>
      <w:r w:rsidR="00C43FE9">
        <w:t>Clear Essentials staff.</w:t>
      </w:r>
      <w:r w:rsidR="004C6CAC">
        <w:t xml:space="preserve">  </w:t>
      </w:r>
      <w:r w:rsidR="000C51F7">
        <w:t>If you modify the file, make sure to save the file (File, Save) and restart ACT! to see your changes.</w:t>
      </w:r>
    </w:p>
    <w:p w:rsidR="004C6CAC" w:rsidRDefault="004C6CAC">
      <w:pPr>
        <w:pStyle w:val="BodyText"/>
      </w:pPr>
    </w:p>
    <w:p w:rsidR="00B000D6" w:rsidRDefault="00B000D6" w:rsidP="00B000D6">
      <w:pPr>
        <w:pStyle w:val="BodyText"/>
      </w:pPr>
    </w:p>
    <w:p w:rsidR="00616429" w:rsidRDefault="00525C71" w:rsidP="00A84193">
      <w:pPr>
        <w:pStyle w:val="Heading1"/>
      </w:pPr>
      <w:bookmarkStart w:id="8" w:name="_Toc323845375"/>
      <w:r>
        <w:lastRenderedPageBreak/>
        <w:t xml:space="preserve">Purchase &amp; </w:t>
      </w:r>
      <w:r w:rsidR="00616429">
        <w:t>Registration</w:t>
      </w:r>
      <w:bookmarkEnd w:id="8"/>
    </w:p>
    <w:p w:rsidR="00A84193" w:rsidRDefault="00A84193" w:rsidP="00A84193">
      <w:pPr>
        <w:pStyle w:val="BodyText"/>
      </w:pPr>
      <w:r>
        <w:t>You must purchase and register a copy of Crystal</w:t>
      </w:r>
      <w:r w:rsidR="002B0934">
        <w:t xml:space="preserve"> </w:t>
      </w:r>
      <w:r>
        <w:t>Clear Essentials for every computer where you intend to run Crystal</w:t>
      </w:r>
      <w:r w:rsidR="002B0934">
        <w:t xml:space="preserve"> </w:t>
      </w:r>
      <w:r>
        <w:t>Clear Essentials reports.</w:t>
      </w:r>
    </w:p>
    <w:p w:rsidR="00A84193" w:rsidRDefault="00A84193" w:rsidP="00A84193">
      <w:pPr>
        <w:pStyle w:val="BodyText"/>
      </w:pPr>
    </w:p>
    <w:p w:rsidR="00A84193" w:rsidRDefault="00436E7F" w:rsidP="00A84193">
      <w:pPr>
        <w:pStyle w:val="BodyText"/>
      </w:pPr>
      <w:r>
        <w:t>The 61</w:t>
      </w:r>
      <w:r w:rsidR="00A84193">
        <w:t xml:space="preserve"> Crystal</w:t>
      </w:r>
      <w:r w:rsidR="002B0934">
        <w:t xml:space="preserve"> </w:t>
      </w:r>
      <w:r w:rsidR="00A84193">
        <w:t xml:space="preserve">Clear Essentials </w:t>
      </w:r>
      <w:r>
        <w:t xml:space="preserve">version 2 </w:t>
      </w:r>
      <w:r w:rsidR="00A84193">
        <w:t>reports are protected and will not work on computers without a copy of Crystal</w:t>
      </w:r>
      <w:r w:rsidR="002B0934">
        <w:t xml:space="preserve"> </w:t>
      </w:r>
      <w:r w:rsidR="00A84193">
        <w:t>Clear Essentials</w:t>
      </w:r>
      <w:r>
        <w:t xml:space="preserve"> version 2</w:t>
      </w:r>
      <w:r w:rsidR="00A84193">
        <w:t>.</w:t>
      </w:r>
    </w:p>
    <w:p w:rsidR="00525C71" w:rsidRDefault="00525C71" w:rsidP="00A84193">
      <w:pPr>
        <w:pStyle w:val="BodyText"/>
      </w:pPr>
    </w:p>
    <w:p w:rsidR="00525C71" w:rsidRDefault="00525C71" w:rsidP="00525C71">
      <w:pPr>
        <w:pStyle w:val="Heading2"/>
      </w:pPr>
      <w:bookmarkStart w:id="9" w:name="_Toc323845376"/>
      <w:r>
        <w:t>Trial Mode</w:t>
      </w:r>
      <w:bookmarkEnd w:id="9"/>
    </w:p>
    <w:p w:rsidR="00525C71" w:rsidRDefault="00525C71" w:rsidP="00525C71">
      <w:pPr>
        <w:pStyle w:val="BodyText"/>
      </w:pPr>
    </w:p>
    <w:p w:rsidR="00525C71" w:rsidRPr="00525C71" w:rsidRDefault="00525C71" w:rsidP="00525C71">
      <w:pPr>
        <w:pStyle w:val="BodyText"/>
      </w:pPr>
      <w:r>
        <w:t>You can try Crystal Clear Essentials free for 14 days.  Every time you run a report you will see the following dialog:</w:t>
      </w:r>
    </w:p>
    <w:p w:rsidR="00525C71" w:rsidRDefault="00525C71" w:rsidP="00A84193">
      <w:pPr>
        <w:pStyle w:val="BodyText"/>
      </w:pPr>
    </w:p>
    <w:p w:rsidR="00525C71" w:rsidRDefault="00F41F72" w:rsidP="004C6CAC">
      <w:pPr>
        <w:jc w:val="center"/>
      </w:pPr>
      <w:r>
        <w:rPr>
          <w:noProof/>
        </w:rPr>
        <w:pict>
          <v:shape id="_x0000_i1040" type="#_x0000_t75" style="width:385.5pt;height:234.75pt">
            <v:imagedata r:id="rId33" o:title=""/>
          </v:shape>
        </w:pict>
      </w:r>
    </w:p>
    <w:p w:rsidR="00525C71" w:rsidRPr="00525C71" w:rsidRDefault="00525C71" w:rsidP="00525C71">
      <w:pPr>
        <w:pStyle w:val="BodyText"/>
      </w:pPr>
    </w:p>
    <w:p w:rsidR="00525C71" w:rsidRDefault="00525C71" w:rsidP="00525C71">
      <w:pPr>
        <w:pStyle w:val="BodyText"/>
      </w:pPr>
      <w:r>
        <w:t xml:space="preserve">To continue trying Crystal Clear Essentials, </w:t>
      </w:r>
      <w:r w:rsidR="008C660F">
        <w:t>Select the “</w:t>
      </w:r>
      <w:r w:rsidR="008C660F" w:rsidRPr="008C660F">
        <w:rPr>
          <w:i/>
        </w:rPr>
        <w:t>I would like to continue with the trial version of Crystal Clear Essentials 2.0</w:t>
      </w:r>
      <w:r w:rsidR="008C660F">
        <w:t xml:space="preserve">” radio button and </w:t>
      </w:r>
      <w:r>
        <w:t xml:space="preserve">Click the </w:t>
      </w:r>
      <w:r w:rsidRPr="004C6CAC">
        <w:rPr>
          <w:b/>
        </w:rPr>
        <w:t>Continue</w:t>
      </w:r>
      <w:r>
        <w:t xml:space="preserve"> button.</w:t>
      </w:r>
    </w:p>
    <w:p w:rsidR="00525C71" w:rsidRDefault="00525C71" w:rsidP="00525C71">
      <w:pPr>
        <w:pStyle w:val="BodyText"/>
      </w:pPr>
    </w:p>
    <w:p w:rsidR="00525C71" w:rsidRDefault="00525C71" w:rsidP="00525C71">
      <w:pPr>
        <w:pStyle w:val="BodyText"/>
      </w:pPr>
    </w:p>
    <w:p w:rsidR="00525C71" w:rsidRDefault="00525C71" w:rsidP="00525C71">
      <w:pPr>
        <w:pStyle w:val="BodyText"/>
      </w:pPr>
    </w:p>
    <w:p w:rsidR="00525C71" w:rsidRDefault="00525C71" w:rsidP="00525C71">
      <w:pPr>
        <w:pStyle w:val="BodyText"/>
      </w:pPr>
    </w:p>
    <w:p w:rsidR="00525C71" w:rsidRDefault="00525C71" w:rsidP="00525C71">
      <w:pPr>
        <w:pStyle w:val="BodyText"/>
      </w:pPr>
    </w:p>
    <w:p w:rsidR="00525C71" w:rsidRDefault="00525C71" w:rsidP="00525C71">
      <w:pPr>
        <w:pStyle w:val="BodyText"/>
      </w:pPr>
    </w:p>
    <w:p w:rsidR="00525C71" w:rsidRDefault="00525C71" w:rsidP="00525C71">
      <w:pPr>
        <w:pStyle w:val="BodyText"/>
      </w:pPr>
    </w:p>
    <w:p w:rsidR="00525C71" w:rsidRDefault="00525C71" w:rsidP="00525C71">
      <w:pPr>
        <w:pStyle w:val="Heading2"/>
      </w:pPr>
      <w:bookmarkStart w:id="10" w:name="_Toc323845377"/>
      <w:r>
        <w:lastRenderedPageBreak/>
        <w:t>Purchasing and Registration</w:t>
      </w:r>
      <w:bookmarkEnd w:id="10"/>
    </w:p>
    <w:p w:rsidR="00525C71" w:rsidRDefault="00525C71" w:rsidP="00525C71">
      <w:pPr>
        <w:pStyle w:val="BodyText"/>
      </w:pPr>
    </w:p>
    <w:p w:rsidR="00525C71" w:rsidRPr="00525C71" w:rsidRDefault="00525C71" w:rsidP="00525C71">
      <w:pPr>
        <w:pStyle w:val="BodyText"/>
      </w:pPr>
      <w:r>
        <w:t>To purchase Crystal Clear Essentials:</w:t>
      </w:r>
    </w:p>
    <w:p w:rsidR="00525C71" w:rsidRPr="00525C71" w:rsidRDefault="00525C71" w:rsidP="00525C71">
      <w:pPr>
        <w:pStyle w:val="BodyText"/>
      </w:pPr>
    </w:p>
    <w:p w:rsidR="00525C71" w:rsidRPr="00525C71" w:rsidRDefault="00F41F72" w:rsidP="004C6CAC">
      <w:pPr>
        <w:pStyle w:val="BodyText"/>
        <w:jc w:val="center"/>
      </w:pPr>
      <w:r>
        <w:rPr>
          <w:noProof/>
        </w:rPr>
        <w:pict>
          <v:shape id="_x0000_i1041" type="#_x0000_t75" style="width:385.5pt;height:234.75pt;visibility:visible">
            <v:imagedata r:id="rId34" o:title=""/>
          </v:shape>
        </w:pict>
      </w:r>
    </w:p>
    <w:p w:rsidR="00525C71" w:rsidRDefault="00525C71" w:rsidP="00525C71">
      <w:pPr>
        <w:pStyle w:val="BodyText"/>
      </w:pPr>
    </w:p>
    <w:p w:rsidR="00525C71" w:rsidRDefault="00525C71" w:rsidP="00525C71">
      <w:pPr>
        <w:pStyle w:val="BodyText"/>
      </w:pPr>
      <w:r>
        <w:t>Click the “</w:t>
      </w:r>
      <w:r w:rsidRPr="004C6CAC">
        <w:rPr>
          <w:i/>
        </w:rPr>
        <w:t>I am ready to purchase and register Crystal Clear Essentials</w:t>
      </w:r>
      <w:r w:rsidR="00311F15">
        <w:rPr>
          <w:i/>
        </w:rPr>
        <w:t xml:space="preserve"> 2.0</w:t>
      </w:r>
      <w:r>
        <w:t xml:space="preserve">” radio button and click the </w:t>
      </w:r>
      <w:r w:rsidRPr="004C6CAC">
        <w:rPr>
          <w:b/>
        </w:rPr>
        <w:t>Continue</w:t>
      </w:r>
      <w:r>
        <w:t xml:space="preserve"> button.</w:t>
      </w:r>
    </w:p>
    <w:p w:rsidR="00525C71" w:rsidRPr="00525C71" w:rsidRDefault="00525C71" w:rsidP="00525C71">
      <w:pPr>
        <w:pStyle w:val="BodyText"/>
      </w:pPr>
    </w:p>
    <w:p w:rsidR="00525C71" w:rsidRPr="00525C71" w:rsidRDefault="00525C71" w:rsidP="00525C71">
      <w:pPr>
        <w:pStyle w:val="BodyText"/>
      </w:pPr>
    </w:p>
    <w:p w:rsidR="00525C71" w:rsidRPr="00525C71" w:rsidRDefault="00F41F72" w:rsidP="004C6CAC">
      <w:pPr>
        <w:pStyle w:val="BodyText"/>
        <w:jc w:val="center"/>
      </w:pPr>
      <w:r>
        <w:pict>
          <v:shape id="_x0000_i1042" type="#_x0000_t75" style="width:318.75pt;height:148.5pt">
            <v:imagedata r:id="rId35" o:title=""/>
          </v:shape>
        </w:pict>
      </w:r>
    </w:p>
    <w:p w:rsidR="00525C71" w:rsidRDefault="00525C71" w:rsidP="00525C71">
      <w:pPr>
        <w:pStyle w:val="BodyText"/>
      </w:pPr>
    </w:p>
    <w:p w:rsidR="00525C71" w:rsidRPr="00525C71" w:rsidRDefault="00525C71" w:rsidP="00525C71">
      <w:pPr>
        <w:pStyle w:val="BodyText"/>
      </w:pPr>
      <w:r>
        <w:t xml:space="preserve">If you are working with an ACT! certified consultant click the </w:t>
      </w:r>
      <w:r w:rsidRPr="004C6CAC">
        <w:rPr>
          <w:b/>
        </w:rPr>
        <w:t>drop down arrow</w:t>
      </w:r>
      <w:r>
        <w:t xml:space="preserve"> to select the </w:t>
      </w:r>
      <w:r w:rsidRPr="004C6CAC">
        <w:rPr>
          <w:i/>
        </w:rPr>
        <w:t>name</w:t>
      </w:r>
      <w:r>
        <w:t xml:space="preserve"> of their organization.  Click the </w:t>
      </w:r>
      <w:r w:rsidRPr="004C6CAC">
        <w:rPr>
          <w:b/>
        </w:rPr>
        <w:t>OK</w:t>
      </w:r>
      <w:r>
        <w:t xml:space="preserve"> button.</w:t>
      </w:r>
    </w:p>
    <w:p w:rsidR="00525C71" w:rsidRPr="00525C71" w:rsidRDefault="00525C71" w:rsidP="00525C71">
      <w:pPr>
        <w:pStyle w:val="BodyText"/>
      </w:pPr>
    </w:p>
    <w:p w:rsidR="00525C71" w:rsidRDefault="00F41F72" w:rsidP="004C6CAC">
      <w:pPr>
        <w:pStyle w:val="BodyText"/>
        <w:jc w:val="center"/>
      </w:pPr>
      <w:r>
        <w:lastRenderedPageBreak/>
        <w:pict>
          <v:shape id="_x0000_i1043" type="#_x0000_t75" style="width:321pt;height:231pt">
            <v:imagedata r:id="rId36" o:title=""/>
          </v:shape>
        </w:pict>
      </w:r>
    </w:p>
    <w:p w:rsidR="00EC792F" w:rsidRDefault="00EC792F" w:rsidP="00525C71">
      <w:pPr>
        <w:pStyle w:val="BodyText"/>
      </w:pPr>
    </w:p>
    <w:p w:rsidR="00C34CC9" w:rsidRDefault="00C34CC9" w:rsidP="00525C71">
      <w:pPr>
        <w:pStyle w:val="BodyText"/>
      </w:pPr>
      <w:r>
        <w:t xml:space="preserve">Click </w:t>
      </w:r>
      <w:r w:rsidRPr="004C6CAC">
        <w:rPr>
          <w:b/>
        </w:rPr>
        <w:t>Start</w:t>
      </w:r>
    </w:p>
    <w:p w:rsidR="00C34CC9" w:rsidRDefault="00C34CC9" w:rsidP="00525C71">
      <w:pPr>
        <w:pStyle w:val="BodyText"/>
      </w:pPr>
    </w:p>
    <w:p w:rsidR="00C34CC9" w:rsidRDefault="00C34CC9" w:rsidP="00C34CC9">
      <w:pPr>
        <w:pStyle w:val="Heading4"/>
      </w:pPr>
      <w:r>
        <w:t>About esellerate</w:t>
      </w:r>
    </w:p>
    <w:p w:rsidR="00C34CC9" w:rsidRPr="00C34CC9" w:rsidRDefault="00C34CC9" w:rsidP="00C34CC9">
      <w:pPr>
        <w:pStyle w:val="BodyText"/>
      </w:pPr>
    </w:p>
    <w:p w:rsidR="00C34CC9" w:rsidRDefault="00C34CC9" w:rsidP="00525C71">
      <w:pPr>
        <w:pStyle w:val="BodyText"/>
      </w:pPr>
      <w:r>
        <w:t>Your privacy and security are a top priority at Crystal Clear Essentials which is why we have selected one of the premier leaders in Internet security to handle our purchase and registration procedures.</w:t>
      </w:r>
    </w:p>
    <w:p w:rsidR="004C6CAC" w:rsidRDefault="004C6CAC" w:rsidP="00C34CC9">
      <w:pPr>
        <w:pStyle w:val="BodyText"/>
      </w:pPr>
    </w:p>
    <w:p w:rsidR="00C34CC9" w:rsidRDefault="00C34CC9" w:rsidP="00C34CC9">
      <w:pPr>
        <w:pStyle w:val="BodyText"/>
      </w:pPr>
      <w:r>
        <w:t xml:space="preserve">Esellerate utilizes the strongest exportable encryption available, licensed from Certicom—a leading provider of mobile e-business security technology used to build strong, fast, and efficient security solutions. All information transferred to and from the client is encrypted. Information stored on our servers, including your software downloads, is always stored in an encrypted form. </w:t>
      </w:r>
    </w:p>
    <w:p w:rsidR="00C34CC9" w:rsidRDefault="00C34CC9" w:rsidP="00C34CC9">
      <w:pPr>
        <w:pStyle w:val="BodyText"/>
      </w:pPr>
    </w:p>
    <w:p w:rsidR="00C34CC9" w:rsidRPr="004C6CAC" w:rsidRDefault="00C34CC9" w:rsidP="00C34CC9">
      <w:pPr>
        <w:pStyle w:val="BodyText"/>
        <w:rPr>
          <w:b/>
        </w:rPr>
      </w:pPr>
      <w:r w:rsidRPr="004C6CAC">
        <w:rPr>
          <w:b/>
        </w:rPr>
        <w:t>Payment Services</w:t>
      </w:r>
    </w:p>
    <w:p w:rsidR="00C34CC9" w:rsidRDefault="00C34CC9" w:rsidP="00C34CC9">
      <w:pPr>
        <w:pStyle w:val="BodyText"/>
      </w:pPr>
      <w:r>
        <w:t xml:space="preserve">All payment processing is handled by Esellerate’s world-class partners, VeriSign and CyberSource, providing the leading Internet payment systems available. The average transaction takes less than three seconds. </w:t>
      </w:r>
    </w:p>
    <w:p w:rsidR="00C34CC9" w:rsidRDefault="00C34CC9" w:rsidP="00C34CC9">
      <w:pPr>
        <w:pStyle w:val="BodyText"/>
      </w:pPr>
    </w:p>
    <w:p w:rsidR="00C34CC9" w:rsidRPr="004C6CAC" w:rsidRDefault="00C34CC9" w:rsidP="00C34CC9">
      <w:pPr>
        <w:pStyle w:val="BodyText"/>
        <w:rPr>
          <w:b/>
        </w:rPr>
      </w:pPr>
      <w:r w:rsidRPr="004C6CAC">
        <w:rPr>
          <w:b/>
        </w:rPr>
        <w:t>Oracle™ Database Solution</w:t>
      </w:r>
    </w:p>
    <w:p w:rsidR="00C34CC9" w:rsidRDefault="00C34CC9" w:rsidP="00C34CC9">
      <w:pPr>
        <w:pStyle w:val="BodyText"/>
      </w:pPr>
      <w:r>
        <w:t xml:space="preserve">All inter-server communication is encrypted to prevent packet-sniffing devices from reading any information transmitted across our networks. Esellerate’s data centers are also fully protected behind an advanced system of firewalls and network security software. </w:t>
      </w:r>
    </w:p>
    <w:p w:rsidR="00C34CC9" w:rsidRPr="004C6CAC" w:rsidRDefault="00C34CC9" w:rsidP="00C34CC9">
      <w:pPr>
        <w:pStyle w:val="BodyText"/>
        <w:rPr>
          <w:b/>
        </w:rPr>
      </w:pPr>
      <w:r w:rsidRPr="004C6CAC">
        <w:rPr>
          <w:b/>
        </w:rPr>
        <w:lastRenderedPageBreak/>
        <w:t>No Storage of Credit Card Numbers</w:t>
      </w:r>
    </w:p>
    <w:p w:rsidR="00C34CC9" w:rsidRDefault="00C34CC9" w:rsidP="00C34CC9">
      <w:pPr>
        <w:pStyle w:val="BodyText"/>
      </w:pPr>
      <w:r>
        <w:t xml:space="preserve">For customer protection, eSellerate does not store complete credit card numbers after the transaction. </w:t>
      </w:r>
    </w:p>
    <w:p w:rsidR="00C34CC9" w:rsidRDefault="00C34CC9" w:rsidP="00C34CC9">
      <w:pPr>
        <w:pStyle w:val="BodyText"/>
      </w:pPr>
    </w:p>
    <w:p w:rsidR="00C34CC9" w:rsidRPr="004C6CAC" w:rsidRDefault="00C34CC9" w:rsidP="00C34CC9">
      <w:pPr>
        <w:pStyle w:val="BodyText"/>
        <w:rPr>
          <w:b/>
        </w:rPr>
      </w:pPr>
      <w:r w:rsidRPr="004C6CAC">
        <w:rPr>
          <w:b/>
        </w:rPr>
        <w:t>Maximum Download Protection</w:t>
      </w:r>
    </w:p>
    <w:p w:rsidR="00C34CC9" w:rsidRDefault="00C34CC9" w:rsidP="00C34CC9">
      <w:pPr>
        <w:pStyle w:val="BodyText"/>
      </w:pPr>
      <w:r>
        <w:t xml:space="preserve">Be assured that all of your download files are kept in encrypted format behind firewalls. In addition, we secure your downloads with one of the strongest encryption technologies ever designed: Certicom's Elliptic Curve Cryptography (ECC). </w:t>
      </w:r>
    </w:p>
    <w:p w:rsidR="00C34CC9" w:rsidRDefault="00C34CC9" w:rsidP="00C34CC9">
      <w:pPr>
        <w:pStyle w:val="BodyText"/>
      </w:pPr>
    </w:p>
    <w:p w:rsidR="00C34CC9" w:rsidRPr="004C6CAC" w:rsidRDefault="00C34CC9" w:rsidP="00C34CC9">
      <w:pPr>
        <w:pStyle w:val="BodyText"/>
        <w:rPr>
          <w:b/>
        </w:rPr>
      </w:pPr>
      <w:r w:rsidRPr="004C6CAC">
        <w:rPr>
          <w:b/>
        </w:rPr>
        <w:t>24/7 Network Monitoring</w:t>
      </w:r>
    </w:p>
    <w:p w:rsidR="00C34CC9" w:rsidRDefault="00C34CC9" w:rsidP="00C34CC9">
      <w:pPr>
        <w:pStyle w:val="BodyText"/>
      </w:pPr>
      <w:r>
        <w:t xml:space="preserve">Esellerate’s Data Centers are monitored 24 hours a day, seven days a week to protect against hacking, fraud, theft, and denial of service attacks. Esellerate’s servers are continuously monitored by their internal staff, as well as the experts at their Internet backbone providers and 3rd-party monitoring services. </w:t>
      </w:r>
    </w:p>
    <w:p w:rsidR="00C34CC9" w:rsidRDefault="00C34CC9" w:rsidP="00C34CC9">
      <w:pPr>
        <w:pStyle w:val="BodyText"/>
      </w:pPr>
    </w:p>
    <w:p w:rsidR="00C34CC9" w:rsidRPr="004C6CAC" w:rsidRDefault="00C34CC9" w:rsidP="00C34CC9">
      <w:pPr>
        <w:pStyle w:val="BodyText"/>
        <w:rPr>
          <w:b/>
        </w:rPr>
      </w:pPr>
      <w:r w:rsidRPr="004C6CAC">
        <w:rPr>
          <w:b/>
        </w:rPr>
        <w:t>LEARN MORE ABOUT ESELLERATE</w:t>
      </w:r>
    </w:p>
    <w:p w:rsidR="00C34CC9" w:rsidRDefault="00C34CC9" w:rsidP="00C34CC9">
      <w:pPr>
        <w:pStyle w:val="BodyText"/>
      </w:pPr>
      <w:r>
        <w:t xml:space="preserve">To learn more about eSellerate, you may contact them at 888-477-3269 or visit them at </w:t>
      </w:r>
      <w:hyperlink r:id="rId37" w:history="1">
        <w:r w:rsidRPr="007A4FA1">
          <w:rPr>
            <w:rStyle w:val="Hyperlink"/>
          </w:rPr>
          <w:t>www.esellerate.net</w:t>
        </w:r>
      </w:hyperlink>
      <w:r>
        <w:t>.</w:t>
      </w:r>
    </w:p>
    <w:p w:rsidR="00C34CC9" w:rsidRDefault="00C34CC9" w:rsidP="00C34CC9">
      <w:pPr>
        <w:pStyle w:val="BodyText"/>
      </w:pPr>
    </w:p>
    <w:p w:rsidR="00525C71" w:rsidRPr="00525C71" w:rsidRDefault="00525C71" w:rsidP="00525C71">
      <w:pPr>
        <w:pStyle w:val="BodyText"/>
      </w:pPr>
    </w:p>
    <w:p w:rsidR="00525C71" w:rsidRPr="00525C71" w:rsidRDefault="00F41F72" w:rsidP="004C6CAC">
      <w:pPr>
        <w:pStyle w:val="BodyText"/>
        <w:jc w:val="center"/>
      </w:pPr>
      <w:r>
        <w:pict>
          <v:shape id="_x0000_i1044" type="#_x0000_t75" style="width:302.25pt;height:236.25pt">
            <v:imagedata r:id="rId38" o:title=""/>
          </v:shape>
        </w:pict>
      </w:r>
    </w:p>
    <w:p w:rsidR="00525C71" w:rsidRPr="00525C71" w:rsidRDefault="00525C71" w:rsidP="00525C71">
      <w:pPr>
        <w:pStyle w:val="BodyText"/>
      </w:pPr>
    </w:p>
    <w:p w:rsidR="00525C71" w:rsidRDefault="00C34CC9" w:rsidP="00525C71">
      <w:pPr>
        <w:pStyle w:val="BodyText"/>
      </w:pPr>
      <w:r>
        <w:t xml:space="preserve">Click </w:t>
      </w:r>
      <w:r w:rsidRPr="004C6CAC">
        <w:rPr>
          <w:b/>
        </w:rPr>
        <w:t>Next</w:t>
      </w:r>
    </w:p>
    <w:p w:rsidR="00C34CC9" w:rsidRPr="00525C71" w:rsidRDefault="00C34CC9" w:rsidP="00525C71">
      <w:pPr>
        <w:pStyle w:val="BodyText"/>
      </w:pPr>
    </w:p>
    <w:p w:rsidR="00525C71" w:rsidRPr="00525C71" w:rsidRDefault="00525C71" w:rsidP="00525C71">
      <w:pPr>
        <w:pStyle w:val="BodyText"/>
      </w:pPr>
    </w:p>
    <w:p w:rsidR="00525C71" w:rsidRPr="00525C71" w:rsidRDefault="00525C71" w:rsidP="00525C71">
      <w:pPr>
        <w:pStyle w:val="BodyText"/>
      </w:pPr>
    </w:p>
    <w:p w:rsidR="00525C71" w:rsidRPr="00525C71" w:rsidRDefault="00F41F72" w:rsidP="004C6CAC">
      <w:pPr>
        <w:pStyle w:val="BodyText"/>
        <w:jc w:val="center"/>
      </w:pPr>
      <w:r>
        <w:pict>
          <v:shape id="_x0000_i1045" type="#_x0000_t75" style="width:302.25pt;height:236.25pt">
            <v:imagedata r:id="rId39" o:title=""/>
          </v:shape>
        </w:pict>
      </w:r>
    </w:p>
    <w:p w:rsidR="00525C71" w:rsidRPr="00525C71" w:rsidRDefault="00525C71" w:rsidP="00525C71">
      <w:pPr>
        <w:pStyle w:val="BodyText"/>
      </w:pPr>
    </w:p>
    <w:p w:rsidR="00525C71" w:rsidRDefault="00C34CC9" w:rsidP="00525C71">
      <w:pPr>
        <w:pStyle w:val="BodyText"/>
      </w:pPr>
      <w:r>
        <w:t xml:space="preserve">You can click the </w:t>
      </w:r>
      <w:r w:rsidRPr="004C6CAC">
        <w:rPr>
          <w:b/>
        </w:rPr>
        <w:t>Save</w:t>
      </w:r>
      <w:r>
        <w:t xml:space="preserve"> button to keep a copy of the license agreement.</w:t>
      </w:r>
    </w:p>
    <w:p w:rsidR="00C34CC9" w:rsidRDefault="00C34CC9" w:rsidP="00525C71">
      <w:pPr>
        <w:pStyle w:val="BodyText"/>
      </w:pPr>
      <w:r>
        <w:t>Click in the “</w:t>
      </w:r>
      <w:r w:rsidRPr="004C6CAC">
        <w:rPr>
          <w:i/>
        </w:rPr>
        <w:t>I hereby agree to comply with these conditions</w:t>
      </w:r>
      <w:r>
        <w:t xml:space="preserve">” check box and click </w:t>
      </w:r>
      <w:r w:rsidRPr="004C6CAC">
        <w:rPr>
          <w:b/>
        </w:rPr>
        <w:t>Next</w:t>
      </w:r>
    </w:p>
    <w:p w:rsidR="00C34CC9" w:rsidRPr="00525C71" w:rsidRDefault="00C34CC9" w:rsidP="00525C71">
      <w:pPr>
        <w:pStyle w:val="BodyText"/>
      </w:pPr>
    </w:p>
    <w:p w:rsidR="00525C71" w:rsidRPr="00525C71" w:rsidRDefault="00F41F72" w:rsidP="004C6CAC">
      <w:pPr>
        <w:pStyle w:val="BodyText"/>
        <w:jc w:val="center"/>
      </w:pPr>
      <w:r>
        <w:pict>
          <v:shape id="_x0000_i1046" type="#_x0000_t75" style="width:302.25pt;height:236.25pt">
            <v:imagedata r:id="rId40" o:title=""/>
          </v:shape>
        </w:pict>
      </w:r>
    </w:p>
    <w:p w:rsidR="00525C71" w:rsidRPr="00525C71" w:rsidRDefault="00525C71" w:rsidP="00525C71">
      <w:pPr>
        <w:pStyle w:val="BodyText"/>
      </w:pPr>
    </w:p>
    <w:p w:rsidR="005B3F92" w:rsidRDefault="00C34CC9" w:rsidP="00525C71">
      <w:pPr>
        <w:pStyle w:val="BodyText"/>
      </w:pPr>
      <w:r>
        <w:t xml:space="preserve">Complete </w:t>
      </w:r>
      <w:r w:rsidR="005B3F92">
        <w:t xml:space="preserve">the </w:t>
      </w:r>
      <w:r w:rsidR="005B3F92" w:rsidRPr="004C6CAC">
        <w:rPr>
          <w:i/>
        </w:rPr>
        <w:t>fields</w:t>
      </w:r>
      <w:r w:rsidR="005B3F92">
        <w:t xml:space="preserve"> with appropriate information.  Make sure to complete required fields.</w:t>
      </w:r>
      <w:r w:rsidR="004C6CAC">
        <w:t xml:space="preserve">  </w:t>
      </w:r>
      <w:r w:rsidR="005B3F92">
        <w:t xml:space="preserve">Click </w:t>
      </w:r>
      <w:r w:rsidR="005B3F92" w:rsidRPr="004C6CAC">
        <w:rPr>
          <w:b/>
        </w:rPr>
        <w:t>Next</w:t>
      </w:r>
    </w:p>
    <w:p w:rsidR="00525C71" w:rsidRPr="00525C71" w:rsidRDefault="00F41F72" w:rsidP="004C6CAC">
      <w:pPr>
        <w:pStyle w:val="BodyText"/>
        <w:jc w:val="center"/>
      </w:pPr>
      <w:r>
        <w:lastRenderedPageBreak/>
        <w:pict>
          <v:shape id="_x0000_i1047" type="#_x0000_t75" style="width:302.25pt;height:236.25pt">
            <v:imagedata r:id="rId41" o:title=""/>
          </v:shape>
        </w:pict>
      </w:r>
    </w:p>
    <w:p w:rsidR="00525C71" w:rsidRPr="00525C71" w:rsidRDefault="00525C71" w:rsidP="00525C71">
      <w:pPr>
        <w:pStyle w:val="BodyText"/>
      </w:pPr>
    </w:p>
    <w:p w:rsidR="00525C71" w:rsidRDefault="005B3F92" w:rsidP="00525C71">
      <w:pPr>
        <w:pStyle w:val="BodyText"/>
      </w:pPr>
      <w:r>
        <w:t xml:space="preserve">Enter your </w:t>
      </w:r>
      <w:r w:rsidRPr="004C6CAC">
        <w:rPr>
          <w:i/>
        </w:rPr>
        <w:t>Credit</w:t>
      </w:r>
      <w:r>
        <w:t xml:space="preserve"> </w:t>
      </w:r>
      <w:r w:rsidRPr="004C6CAC">
        <w:rPr>
          <w:i/>
        </w:rPr>
        <w:t>Card Number, Security Code, and Expiration Date</w:t>
      </w:r>
      <w:r>
        <w:t>.</w:t>
      </w:r>
    </w:p>
    <w:p w:rsidR="005B3F92" w:rsidRDefault="005B3F92" w:rsidP="00525C71">
      <w:pPr>
        <w:pStyle w:val="BodyText"/>
      </w:pPr>
    </w:p>
    <w:p w:rsidR="005B3F92" w:rsidRDefault="005B3F92" w:rsidP="00525C71">
      <w:pPr>
        <w:pStyle w:val="BodyText"/>
      </w:pPr>
      <w:r>
        <w:t xml:space="preserve">Click </w:t>
      </w:r>
      <w:r w:rsidRPr="004C6CAC">
        <w:rPr>
          <w:b/>
        </w:rPr>
        <w:t>Next</w:t>
      </w:r>
    </w:p>
    <w:p w:rsidR="005B3F92" w:rsidRPr="00525C71" w:rsidRDefault="005B3F92" w:rsidP="00525C71">
      <w:pPr>
        <w:pStyle w:val="BodyText"/>
      </w:pPr>
    </w:p>
    <w:p w:rsidR="00525C71" w:rsidRPr="00525C71" w:rsidRDefault="00F41F72" w:rsidP="004C6CAC">
      <w:pPr>
        <w:pStyle w:val="BodyText"/>
        <w:jc w:val="center"/>
      </w:pPr>
      <w:r>
        <w:pict>
          <v:shape id="_x0000_i1048" type="#_x0000_t75" style="width:302.25pt;height:236.25pt">
            <v:imagedata r:id="rId42" o:title=""/>
          </v:shape>
        </w:pict>
      </w:r>
    </w:p>
    <w:p w:rsidR="00525C71" w:rsidRPr="00525C71" w:rsidRDefault="00525C71" w:rsidP="00525C71">
      <w:pPr>
        <w:pStyle w:val="BodyText"/>
      </w:pPr>
    </w:p>
    <w:p w:rsidR="00525C71" w:rsidRDefault="005B3F92" w:rsidP="00525C71">
      <w:pPr>
        <w:pStyle w:val="BodyText"/>
      </w:pPr>
      <w:r>
        <w:t xml:space="preserve">Click </w:t>
      </w:r>
      <w:r w:rsidRPr="004C6CAC">
        <w:rPr>
          <w:b/>
        </w:rPr>
        <w:t>Submit</w:t>
      </w:r>
      <w:r>
        <w:t xml:space="preserve"> to confirm your order</w:t>
      </w:r>
    </w:p>
    <w:p w:rsidR="005B3F92" w:rsidRDefault="005B3F92" w:rsidP="00525C71">
      <w:pPr>
        <w:pStyle w:val="BodyText"/>
      </w:pPr>
    </w:p>
    <w:p w:rsidR="00525C71" w:rsidRPr="00525C71" w:rsidRDefault="00F41F72" w:rsidP="004C6CAC">
      <w:pPr>
        <w:pStyle w:val="BodyText"/>
        <w:jc w:val="center"/>
      </w:pPr>
      <w:r>
        <w:lastRenderedPageBreak/>
        <w:pict>
          <v:shape id="_x0000_i1049" type="#_x0000_t75" style="width:302.25pt;height:236.25pt">
            <v:imagedata r:id="rId43" o:title=""/>
          </v:shape>
        </w:pict>
      </w:r>
    </w:p>
    <w:p w:rsidR="00525C71" w:rsidRPr="00525C71" w:rsidRDefault="00525C71" w:rsidP="00525C71">
      <w:pPr>
        <w:pStyle w:val="BodyText"/>
      </w:pPr>
    </w:p>
    <w:p w:rsidR="00525C71" w:rsidRDefault="005B3F92" w:rsidP="00525C71">
      <w:pPr>
        <w:pStyle w:val="BodyText"/>
      </w:pPr>
      <w:r>
        <w:t xml:space="preserve">After your order is processed you can click the </w:t>
      </w:r>
      <w:r w:rsidRPr="004C6CAC">
        <w:rPr>
          <w:b/>
        </w:rPr>
        <w:t>Save</w:t>
      </w:r>
      <w:r>
        <w:t xml:space="preserve"> button to save your receipt or click the </w:t>
      </w:r>
      <w:r w:rsidRPr="004C6CAC">
        <w:rPr>
          <w:b/>
        </w:rPr>
        <w:t>Print</w:t>
      </w:r>
      <w:r>
        <w:t xml:space="preserve"> button to send a copy to your printer.</w:t>
      </w:r>
    </w:p>
    <w:p w:rsidR="005B3F92" w:rsidRDefault="005B3F92" w:rsidP="00525C71">
      <w:pPr>
        <w:pStyle w:val="BodyText"/>
      </w:pPr>
    </w:p>
    <w:p w:rsidR="005B3F92" w:rsidRPr="004C6CAC" w:rsidRDefault="005B3F92" w:rsidP="00525C71">
      <w:pPr>
        <w:pStyle w:val="BodyText"/>
      </w:pPr>
      <w:r>
        <w:t xml:space="preserve">Click </w:t>
      </w:r>
      <w:r w:rsidRPr="004C6CAC">
        <w:rPr>
          <w:b/>
        </w:rPr>
        <w:t>Done</w:t>
      </w:r>
      <w:r w:rsidR="004C6CAC">
        <w:rPr>
          <w:b/>
        </w:rPr>
        <w:t xml:space="preserve"> </w:t>
      </w:r>
      <w:r w:rsidR="004C6CAC" w:rsidRPr="004C6CAC">
        <w:t>to complete the purchase and registration process.</w:t>
      </w:r>
    </w:p>
    <w:p w:rsidR="005B3F92" w:rsidRDefault="005B3F92" w:rsidP="00525C71">
      <w:pPr>
        <w:pStyle w:val="BodyText"/>
      </w:pPr>
    </w:p>
    <w:p w:rsidR="004C6CAC" w:rsidRDefault="0040028D" w:rsidP="00436E7F">
      <w:pPr>
        <w:pStyle w:val="Heading2"/>
      </w:pPr>
      <w:bookmarkStart w:id="11" w:name="_Toc323845378"/>
      <w:r>
        <w:t>If you already have a serial number</w:t>
      </w:r>
      <w:bookmarkEnd w:id="11"/>
    </w:p>
    <w:p w:rsidR="0040028D" w:rsidRDefault="0040028D" w:rsidP="00525C71">
      <w:pPr>
        <w:pStyle w:val="BodyText"/>
      </w:pPr>
    </w:p>
    <w:p w:rsidR="0040028D" w:rsidRDefault="00F41F72" w:rsidP="00525C71">
      <w:pPr>
        <w:pStyle w:val="BodyText"/>
        <w:rPr>
          <w:noProof/>
        </w:rPr>
      </w:pPr>
      <w:r>
        <w:rPr>
          <w:noProof/>
        </w:rPr>
        <w:pict>
          <v:shape id="_x0000_i1050" type="#_x0000_t75" style="width:385.5pt;height:234.75pt;visibility:visible">
            <v:imagedata r:id="rId44" o:title=""/>
          </v:shape>
        </w:pict>
      </w:r>
    </w:p>
    <w:p w:rsidR="005C7D4B" w:rsidRDefault="005C7D4B" w:rsidP="00525C71">
      <w:pPr>
        <w:pStyle w:val="BodyText"/>
        <w:rPr>
          <w:noProof/>
        </w:rPr>
      </w:pPr>
      <w:r>
        <w:rPr>
          <w:noProof/>
        </w:rPr>
        <w:lastRenderedPageBreak/>
        <w:t>Click the “</w:t>
      </w:r>
      <w:r w:rsidRPr="005C7D4B">
        <w:rPr>
          <w:i/>
          <w:noProof/>
        </w:rPr>
        <w:t>I have already purchased and I am ready to register Crystal Clear Essentials 2.0</w:t>
      </w:r>
      <w:r>
        <w:rPr>
          <w:noProof/>
        </w:rPr>
        <w:t xml:space="preserve">” radio button and click the </w:t>
      </w:r>
      <w:r w:rsidRPr="005C7D4B">
        <w:rPr>
          <w:b/>
          <w:noProof/>
        </w:rPr>
        <w:t>Continue</w:t>
      </w:r>
      <w:r>
        <w:rPr>
          <w:noProof/>
        </w:rPr>
        <w:t xml:space="preserve"> button</w:t>
      </w:r>
    </w:p>
    <w:p w:rsidR="005C7D4B" w:rsidRDefault="005C7D4B" w:rsidP="00525C71">
      <w:pPr>
        <w:pStyle w:val="BodyText"/>
        <w:rPr>
          <w:noProof/>
        </w:rPr>
      </w:pPr>
    </w:p>
    <w:p w:rsidR="005C7D4B" w:rsidRDefault="00F41F72" w:rsidP="00525C71">
      <w:pPr>
        <w:pStyle w:val="BodyText"/>
        <w:rPr>
          <w:noProof/>
        </w:rPr>
      </w:pPr>
      <w:r>
        <w:rPr>
          <w:noProof/>
        </w:rPr>
        <w:pict>
          <v:shape id="_x0000_i1051" type="#_x0000_t75" style="width:384.75pt;height:179.25pt;visibility:visible">
            <v:imagedata r:id="rId45" o:title=""/>
          </v:shape>
        </w:pict>
      </w:r>
    </w:p>
    <w:p w:rsidR="005C7D4B" w:rsidRDefault="005C7D4B" w:rsidP="00525C71">
      <w:pPr>
        <w:pStyle w:val="BodyText"/>
        <w:rPr>
          <w:noProof/>
        </w:rPr>
      </w:pPr>
    </w:p>
    <w:p w:rsidR="005C7D4B" w:rsidRDefault="005C7D4B" w:rsidP="00525C71">
      <w:pPr>
        <w:pStyle w:val="BodyText"/>
        <w:rPr>
          <w:noProof/>
        </w:rPr>
      </w:pPr>
      <w:r>
        <w:rPr>
          <w:noProof/>
        </w:rPr>
        <w:t xml:space="preserve">Enter your serial number and click the </w:t>
      </w:r>
      <w:r w:rsidRPr="005C7D4B">
        <w:rPr>
          <w:b/>
          <w:noProof/>
        </w:rPr>
        <w:t>OK</w:t>
      </w:r>
      <w:r>
        <w:rPr>
          <w:noProof/>
        </w:rPr>
        <w:t xml:space="preserve"> button</w:t>
      </w:r>
    </w:p>
    <w:p w:rsidR="005C7D4B" w:rsidRDefault="005C7D4B" w:rsidP="00525C71">
      <w:pPr>
        <w:pStyle w:val="BodyText"/>
        <w:rPr>
          <w:noProof/>
        </w:rPr>
      </w:pPr>
    </w:p>
    <w:p w:rsidR="00DA0285" w:rsidRDefault="00525C71" w:rsidP="00525C71">
      <w:pPr>
        <w:pStyle w:val="Heading1"/>
      </w:pPr>
      <w:bookmarkStart w:id="12" w:name="_Toc323845379"/>
      <w:r>
        <w:t>Uninstalling Crystal Clear Essentials</w:t>
      </w:r>
      <w:bookmarkEnd w:id="12"/>
    </w:p>
    <w:p w:rsidR="004B7A7B" w:rsidRDefault="004B7A7B">
      <w:pPr>
        <w:pStyle w:val="BodyText"/>
      </w:pPr>
    </w:p>
    <w:p w:rsidR="004B7A7B" w:rsidRDefault="004B7A7B">
      <w:pPr>
        <w:pStyle w:val="BodyText"/>
      </w:pPr>
      <w:r>
        <w:t>To uninstall the Crystal Clear Essentials program from your workstation click Start -&gt; Control Panel -&gt; Add or Remove Programs.</w:t>
      </w:r>
    </w:p>
    <w:p w:rsidR="004B7A7B" w:rsidRDefault="004B7A7B">
      <w:pPr>
        <w:pStyle w:val="BodyText"/>
      </w:pPr>
    </w:p>
    <w:p w:rsidR="004B7A7B" w:rsidRDefault="004B7A7B">
      <w:pPr>
        <w:pStyle w:val="BodyText"/>
      </w:pPr>
      <w:r>
        <w:t xml:space="preserve">Highlight the </w:t>
      </w:r>
      <w:r w:rsidRPr="004C6CAC">
        <w:rPr>
          <w:b/>
        </w:rPr>
        <w:t xml:space="preserve">CrystalClearEssentials </w:t>
      </w:r>
      <w:r w:rsidR="004A6FFD">
        <w:rPr>
          <w:b/>
        </w:rPr>
        <w:t xml:space="preserve">2.0 </w:t>
      </w:r>
      <w:r w:rsidRPr="004C6CAC">
        <w:rPr>
          <w:b/>
        </w:rPr>
        <w:t>Program</w:t>
      </w:r>
      <w:r>
        <w:t xml:space="preserve"> and click the </w:t>
      </w:r>
      <w:r w:rsidRPr="004C6CAC">
        <w:rPr>
          <w:b/>
        </w:rPr>
        <w:t>Remove</w:t>
      </w:r>
      <w:r>
        <w:t xml:space="preserve"> button.</w:t>
      </w:r>
    </w:p>
    <w:p w:rsidR="009A1C9A" w:rsidRDefault="009A1C9A">
      <w:pPr>
        <w:pStyle w:val="BodyText"/>
      </w:pPr>
    </w:p>
    <w:p w:rsidR="00DA0285" w:rsidRDefault="00F41F72" w:rsidP="004C6CAC">
      <w:pPr>
        <w:pStyle w:val="BodyText"/>
        <w:jc w:val="center"/>
      </w:pPr>
      <w:r>
        <w:pict>
          <v:shape id="_x0000_i1052" type="#_x0000_t75" style="width:251.25pt;height:185.25pt">
            <v:imagedata r:id="rId46" o:title=""/>
          </v:shape>
        </w:pict>
      </w:r>
    </w:p>
    <w:p w:rsidR="004B7A7B" w:rsidRDefault="00F41F72" w:rsidP="004C6CAC">
      <w:pPr>
        <w:pStyle w:val="BodyText"/>
        <w:jc w:val="center"/>
      </w:pPr>
      <w:r>
        <w:lastRenderedPageBreak/>
        <w:pict>
          <v:shape id="_x0000_i1053" type="#_x0000_t75" style="width:291pt;height:84.75pt">
            <v:imagedata r:id="rId47" o:title=""/>
          </v:shape>
        </w:pict>
      </w:r>
    </w:p>
    <w:p w:rsidR="004B7A7B" w:rsidRDefault="004B7A7B">
      <w:pPr>
        <w:pStyle w:val="BodyText"/>
      </w:pPr>
    </w:p>
    <w:p w:rsidR="004B7A7B" w:rsidRDefault="004B7A7B">
      <w:pPr>
        <w:pStyle w:val="BodyText"/>
      </w:pPr>
      <w:r>
        <w:t xml:space="preserve">Click </w:t>
      </w:r>
      <w:r w:rsidRPr="004C6CAC">
        <w:rPr>
          <w:b/>
        </w:rPr>
        <w:t>Yes</w:t>
      </w:r>
    </w:p>
    <w:p w:rsidR="004B7A7B" w:rsidRDefault="004B7A7B">
      <w:pPr>
        <w:pStyle w:val="BodyText"/>
      </w:pPr>
    </w:p>
    <w:p w:rsidR="004B7A7B" w:rsidRDefault="009E459F">
      <w:pPr>
        <w:pStyle w:val="BodyText"/>
      </w:pPr>
      <w:r>
        <w:t>After Windows completes the removal procedure you can close the Add or Remove Programs window.</w:t>
      </w:r>
    </w:p>
    <w:p w:rsidR="009E459F" w:rsidRDefault="009E459F">
      <w:pPr>
        <w:pStyle w:val="BodyText"/>
      </w:pPr>
    </w:p>
    <w:p w:rsidR="004B7A7B" w:rsidRDefault="004B7A7B">
      <w:pPr>
        <w:pStyle w:val="BodyText"/>
      </w:pPr>
    </w:p>
    <w:p w:rsidR="004B7A7B" w:rsidRDefault="004B7A7B">
      <w:pPr>
        <w:pStyle w:val="BodyText"/>
        <w:sectPr w:rsidR="004B7A7B">
          <w:headerReference w:type="default" r:id="rId48"/>
          <w:footerReference w:type="default" r:id="rId49"/>
          <w:type w:val="continuous"/>
          <w:pgSz w:w="12240" w:h="15840"/>
          <w:pgMar w:top="1800" w:right="1200" w:bottom="1800" w:left="3330" w:header="960" w:footer="960" w:gutter="0"/>
          <w:cols w:space="720"/>
          <w:titlePg/>
        </w:sectPr>
      </w:pPr>
    </w:p>
    <w:p w:rsidR="0086060D" w:rsidRDefault="0086060D" w:rsidP="004C6CAC">
      <w:pPr>
        <w:pStyle w:val="PartTitle"/>
        <w:framePr w:wrap="notBeside" w:hAnchor="page" w:x="8994" w:y="961"/>
        <w:shd w:val="solid" w:color="506C94" w:fill="auto"/>
      </w:pPr>
      <w:r>
        <w:lastRenderedPageBreak/>
        <w:t>Chapter</w:t>
      </w:r>
    </w:p>
    <w:p w:rsidR="0086060D" w:rsidRDefault="0086060D" w:rsidP="004C6CAC">
      <w:pPr>
        <w:pStyle w:val="PartLabel"/>
        <w:framePr w:wrap="notBeside" w:hAnchor="page" w:x="8994" w:y="961"/>
        <w:shd w:val="solid" w:color="506C94" w:fill="auto"/>
      </w:pPr>
      <w:r>
        <w:t>2</w:t>
      </w:r>
    </w:p>
    <w:p w:rsidR="0086060D" w:rsidRDefault="001A1701">
      <w:pPr>
        <w:pStyle w:val="ChapterTitle"/>
      </w:pPr>
      <w:r>
        <w:t>Crystal</w:t>
      </w:r>
      <w:r w:rsidR="002B0934">
        <w:t xml:space="preserve"> </w:t>
      </w:r>
      <w:r>
        <w:t>Clear</w:t>
      </w:r>
      <w:r w:rsidR="002137DD">
        <w:t xml:space="preserve"> Essentials</w:t>
      </w:r>
      <w:r>
        <w:t xml:space="preserve"> Basics</w:t>
      </w:r>
    </w:p>
    <w:p w:rsidR="0086060D" w:rsidRDefault="006B3DCE">
      <w:pPr>
        <w:pStyle w:val="ChapterSubtitle"/>
        <w:rPr>
          <w:spacing w:val="-5"/>
        </w:rPr>
      </w:pPr>
      <w:r>
        <w:rPr>
          <w:spacing w:val="-5"/>
        </w:rPr>
        <w:t>How to use Crystal</w:t>
      </w:r>
      <w:r w:rsidR="002B0934">
        <w:rPr>
          <w:spacing w:val="-5"/>
        </w:rPr>
        <w:t xml:space="preserve"> </w:t>
      </w:r>
      <w:r>
        <w:rPr>
          <w:spacing w:val="-5"/>
        </w:rPr>
        <w:t>Clear Essentials.</w:t>
      </w:r>
    </w:p>
    <w:p w:rsidR="0086060D" w:rsidRDefault="0086060D">
      <w:pPr>
        <w:pStyle w:val="BodyTextKeep"/>
        <w:framePr w:dropCap="drop" w:lines="3" w:hSpace="60" w:wrap="around" w:vAnchor="text" w:hAnchor="text"/>
        <w:spacing w:line="849" w:lineRule="exact"/>
        <w:rPr>
          <w:position w:val="-10"/>
          <w:sz w:val="114"/>
        </w:rPr>
      </w:pPr>
      <w:r>
        <w:rPr>
          <w:caps/>
          <w:position w:val="-10"/>
          <w:sz w:val="114"/>
        </w:rPr>
        <w:t>I</w:t>
      </w:r>
    </w:p>
    <w:p w:rsidR="0086060D" w:rsidRDefault="0086060D">
      <w:pPr>
        <w:pStyle w:val="BodyTextKeep"/>
      </w:pPr>
      <w:r>
        <w:t xml:space="preserve">n this chapter we </w:t>
      </w:r>
      <w:r w:rsidR="00980CA8">
        <w:t>discuss how to enter user prompt values, run, print, and export reports using Crystal</w:t>
      </w:r>
      <w:r w:rsidR="002B0934">
        <w:t xml:space="preserve"> </w:t>
      </w:r>
      <w:r w:rsidR="00980CA8">
        <w:t>Clear Essentials.</w:t>
      </w:r>
    </w:p>
    <w:p w:rsidR="00980CA8" w:rsidRPr="00980CA8" w:rsidRDefault="00980CA8" w:rsidP="00980CA8">
      <w:pPr>
        <w:pStyle w:val="BodyText"/>
      </w:pPr>
    </w:p>
    <w:p w:rsidR="0086060D" w:rsidRDefault="00980CA8">
      <w:pPr>
        <w:pStyle w:val="Heading1"/>
      </w:pPr>
      <w:bookmarkStart w:id="13" w:name="_Toc323845380"/>
      <w:r>
        <w:t>Running Reports</w:t>
      </w:r>
      <w:bookmarkEnd w:id="13"/>
    </w:p>
    <w:p w:rsidR="00D14458" w:rsidRDefault="00EA2F66" w:rsidP="0066193B">
      <w:pPr>
        <w:pStyle w:val="BodyText"/>
      </w:pPr>
      <w:r>
        <w:t>Open ACT! and click the Reports menu item.  Click on the Crystal Clear Essentials</w:t>
      </w:r>
      <w:r w:rsidR="009A1C9A">
        <w:t xml:space="preserve"> 2.0</w:t>
      </w:r>
      <w:r>
        <w:t xml:space="preserve"> menu item to</w:t>
      </w:r>
      <w:r w:rsidR="009A1C9A">
        <w:t xml:space="preserve"> </w:t>
      </w:r>
      <w:r w:rsidR="005679FF">
        <w:t>launch the Crystal Clear Essentials 2.0 command center</w:t>
      </w:r>
      <w:r w:rsidR="009A1C9A">
        <w:t>.</w:t>
      </w:r>
    </w:p>
    <w:p w:rsidR="00D14458" w:rsidRDefault="00D14458" w:rsidP="0066193B">
      <w:pPr>
        <w:pStyle w:val="BodyText"/>
      </w:pPr>
    </w:p>
    <w:p w:rsidR="00D14458" w:rsidRDefault="00F41F72" w:rsidP="00EA2F66">
      <w:pPr>
        <w:pStyle w:val="BodyText"/>
        <w:jc w:val="center"/>
      </w:pPr>
      <w:r>
        <w:rPr>
          <w:noProof/>
        </w:rPr>
        <w:pict>
          <v:shape id="_x0000_i1054" type="#_x0000_t75" style="width:381.75pt;height:238.5pt;visibility:visible;mso-wrap-style:square">
            <v:imagedata r:id="rId50" o:title=""/>
          </v:shape>
        </w:pict>
      </w:r>
    </w:p>
    <w:p w:rsidR="00D14458" w:rsidRDefault="00D14458" w:rsidP="0066193B">
      <w:pPr>
        <w:pStyle w:val="BodyText"/>
      </w:pPr>
    </w:p>
    <w:p w:rsidR="005679FF" w:rsidRDefault="00F41F72" w:rsidP="005679FF">
      <w:pPr>
        <w:pStyle w:val="BodyText"/>
        <w:jc w:val="center"/>
      </w:pPr>
      <w:r>
        <w:lastRenderedPageBreak/>
        <w:pict>
          <v:shape id="_x0000_i1055" type="#_x0000_t75" style="width:291pt;height:280.5pt">
            <v:imagedata r:id="rId51" o:title=""/>
          </v:shape>
        </w:pict>
      </w:r>
    </w:p>
    <w:p w:rsidR="005679FF" w:rsidRDefault="005679FF" w:rsidP="0066193B">
      <w:pPr>
        <w:pStyle w:val="BodyText"/>
      </w:pPr>
    </w:p>
    <w:p w:rsidR="005679FF" w:rsidRDefault="00277E37" w:rsidP="0066193B">
      <w:pPr>
        <w:pStyle w:val="BodyText"/>
      </w:pPr>
      <w:r>
        <w:t>To begin running a report, click to s</w:t>
      </w:r>
      <w:r w:rsidR="005679FF">
        <w:t>elect a report from the “My Reports” or “All Reports” window and click the green Run button.</w:t>
      </w:r>
    </w:p>
    <w:p w:rsidR="00277E37" w:rsidRDefault="00277E37" w:rsidP="0066193B">
      <w:pPr>
        <w:pStyle w:val="BodyText"/>
      </w:pPr>
    </w:p>
    <w:p w:rsidR="005679FF" w:rsidRDefault="00F41F72" w:rsidP="005679FF">
      <w:pPr>
        <w:pStyle w:val="BodyText"/>
        <w:jc w:val="center"/>
      </w:pPr>
      <w:r>
        <w:pict>
          <v:shape id="_x0000_i1056" type="#_x0000_t75" style="width:51.75pt;height:36pt">
            <v:imagedata r:id="rId52" o:title=""/>
          </v:shape>
        </w:pict>
      </w:r>
    </w:p>
    <w:p w:rsidR="005679FF" w:rsidRDefault="005679FF" w:rsidP="0066193B">
      <w:pPr>
        <w:pStyle w:val="BodyText"/>
      </w:pPr>
    </w:p>
    <w:p w:rsidR="00284645" w:rsidRDefault="00277E37" w:rsidP="0066193B">
      <w:pPr>
        <w:pStyle w:val="BodyText"/>
      </w:pPr>
      <w:r>
        <w:t>I</w:t>
      </w:r>
      <w:r w:rsidR="00284645">
        <w:t xml:space="preserve">f this is the first time you are running a report during this ACT! session you will be asked to log-in to your database as a security precaution.  If you have a database password, enter it and click the Ok button.  (Crystal Clear Essentials will remember your log-in and password for the remainder of this ACT! session). </w:t>
      </w:r>
    </w:p>
    <w:p w:rsidR="00284645" w:rsidRDefault="00284645" w:rsidP="0066193B">
      <w:pPr>
        <w:pStyle w:val="BodyText"/>
      </w:pPr>
    </w:p>
    <w:p w:rsidR="00284645" w:rsidRDefault="00F41F72" w:rsidP="00284645">
      <w:pPr>
        <w:pStyle w:val="BodyText"/>
        <w:jc w:val="center"/>
      </w:pPr>
      <w:r>
        <w:pict>
          <v:shape id="_x0000_i1057" type="#_x0000_t75" style="width:223.5pt;height:128.25pt">
            <v:imagedata r:id="rId53" o:title=""/>
          </v:shape>
        </w:pict>
      </w:r>
    </w:p>
    <w:p w:rsidR="004511A1" w:rsidRDefault="00F41F72" w:rsidP="00284645">
      <w:pPr>
        <w:pStyle w:val="BodyText"/>
        <w:jc w:val="center"/>
      </w:pPr>
      <w:r>
        <w:lastRenderedPageBreak/>
        <w:pict>
          <v:shape id="_x0000_i1058" type="#_x0000_t75" style="width:226.5pt;height:96pt">
            <v:imagedata r:id="rId54" o:title=""/>
          </v:shape>
        </w:pict>
      </w:r>
    </w:p>
    <w:p w:rsidR="004511A1" w:rsidRDefault="004511A1" w:rsidP="00284645">
      <w:pPr>
        <w:pStyle w:val="BodyText"/>
        <w:jc w:val="center"/>
      </w:pPr>
    </w:p>
    <w:p w:rsidR="004511A1" w:rsidRDefault="00704920" w:rsidP="00704920">
      <w:pPr>
        <w:pStyle w:val="BodyText"/>
        <w:jc w:val="left"/>
      </w:pPr>
      <w:r>
        <w:t>The message above will be displayed as Crystal Clear Essentials is accessing your ACT! data and preparing the “parameter” data.  You can wait or click the OK button.</w:t>
      </w:r>
    </w:p>
    <w:p w:rsidR="00954F6D" w:rsidRDefault="00954F6D" w:rsidP="00704920">
      <w:pPr>
        <w:pStyle w:val="BodyText"/>
        <w:jc w:val="left"/>
      </w:pPr>
    </w:p>
    <w:p w:rsidR="00954F6D" w:rsidRPr="00954F6D" w:rsidRDefault="00954F6D" w:rsidP="00704920">
      <w:pPr>
        <w:pStyle w:val="BodyText"/>
        <w:jc w:val="left"/>
        <w:rPr>
          <w:b/>
        </w:rPr>
      </w:pPr>
      <w:r w:rsidRPr="00954F6D">
        <w:rPr>
          <w:b/>
        </w:rPr>
        <w:t>The Enter Parameter Values window appears:</w:t>
      </w:r>
    </w:p>
    <w:p w:rsidR="004511A1" w:rsidRDefault="004511A1" w:rsidP="00284645">
      <w:pPr>
        <w:pStyle w:val="BodyText"/>
        <w:jc w:val="center"/>
      </w:pPr>
    </w:p>
    <w:p w:rsidR="003800C8" w:rsidRDefault="00F41F72" w:rsidP="0066193B">
      <w:pPr>
        <w:pStyle w:val="BodyText"/>
      </w:pPr>
      <w:r>
        <w:pict>
          <v:shape id="_x0000_i1059" type="#_x0000_t75" style="width:384pt;height:4in">
            <v:imagedata r:id="rId55" o:title=""/>
          </v:shape>
        </w:pict>
      </w:r>
    </w:p>
    <w:p w:rsidR="003800C8" w:rsidRDefault="003800C8" w:rsidP="0066193B">
      <w:pPr>
        <w:pStyle w:val="BodyText"/>
      </w:pPr>
    </w:p>
    <w:p w:rsidR="003800C8" w:rsidRDefault="003800C8" w:rsidP="0066193B">
      <w:pPr>
        <w:pStyle w:val="BodyText"/>
      </w:pPr>
      <w:r>
        <w:t>After the report initializes you will see the Enter Parameter Values screen.  Fill in each parameter (user prompt) to match the desired report outcome.  Click the OK button to generate the report.</w:t>
      </w:r>
    </w:p>
    <w:p w:rsidR="00AD1997" w:rsidRDefault="00AD1997" w:rsidP="0066193B">
      <w:pPr>
        <w:pStyle w:val="BodyText"/>
      </w:pPr>
    </w:p>
    <w:p w:rsidR="00AD1997" w:rsidRDefault="00AD1997" w:rsidP="00AD1997">
      <w:pPr>
        <w:pStyle w:val="BodyText"/>
      </w:pPr>
      <w:r>
        <w:t>After the report runs it will be visible in the Crystal Clear Essentials window.</w:t>
      </w:r>
    </w:p>
    <w:p w:rsidR="003800C8" w:rsidRDefault="003800C8" w:rsidP="0066193B">
      <w:pPr>
        <w:pStyle w:val="BodyText"/>
      </w:pPr>
    </w:p>
    <w:p w:rsidR="003800C8" w:rsidRDefault="003800C8" w:rsidP="003800C8">
      <w:pPr>
        <w:framePr w:w="1440" w:hSpace="187" w:wrap="around" w:vAnchor="text" w:hAnchor="margin" w:y="1"/>
        <w:shd w:val="clear" w:color="auto" w:fill="506C94"/>
        <w:autoSpaceDE w:val="0"/>
        <w:autoSpaceDN w:val="0"/>
        <w:adjustRightInd w:val="0"/>
        <w:rPr>
          <w:rFonts w:ascii="MS Shell Dlg" w:hAnsi="MS Shell Dlg" w:cs="MS Shell Dlg"/>
          <w:color w:val="FFFFFF"/>
          <w:sz w:val="144"/>
          <w:szCs w:val="144"/>
        </w:rPr>
      </w:pPr>
      <w:r>
        <w:rPr>
          <w:rFonts w:ascii="Wingdings 2" w:hAnsi="Wingdings 2" w:cs="Wingdings 2"/>
          <w:color w:val="FFFFFF"/>
          <w:sz w:val="144"/>
          <w:szCs w:val="144"/>
        </w:rPr>
        <w:lastRenderedPageBreak/>
        <w:t></w:t>
      </w:r>
    </w:p>
    <w:p w:rsidR="003800C8" w:rsidRDefault="003800C8" w:rsidP="003800C8">
      <w:pPr>
        <w:pStyle w:val="Heading4"/>
      </w:pPr>
      <w:r>
        <w:t>Tip:</w:t>
      </w:r>
    </w:p>
    <w:p w:rsidR="003800C8" w:rsidRDefault="003800C8" w:rsidP="003800C8">
      <w:pPr>
        <w:pStyle w:val="BodyText"/>
      </w:pPr>
      <w:r>
        <w:t xml:space="preserve">You can maximize the Enter Parameter Values dialog by pressing the </w:t>
      </w:r>
      <w:r w:rsidR="0025108B">
        <w:pict>
          <v:shape id="_x0000_i1060" type="#_x0000_t75" style="width:16.5pt;height:16.5pt">
            <v:imagedata r:id="rId56" o:title=""/>
          </v:shape>
        </w:pict>
      </w:r>
      <w:r>
        <w:t xml:space="preserve"> window control.  This makes it easier to enter the parameters.</w:t>
      </w:r>
    </w:p>
    <w:p w:rsidR="003800C8" w:rsidRDefault="003800C8" w:rsidP="0066193B">
      <w:pPr>
        <w:pStyle w:val="BodyText"/>
      </w:pPr>
    </w:p>
    <w:p w:rsidR="00AF2C6D" w:rsidRDefault="00AF2C6D" w:rsidP="0066193B">
      <w:pPr>
        <w:pStyle w:val="BodyText"/>
      </w:pPr>
    </w:p>
    <w:p w:rsidR="00C07D9A" w:rsidRDefault="00086A48" w:rsidP="00086A48">
      <w:pPr>
        <w:pStyle w:val="Heading1"/>
      </w:pPr>
      <w:bookmarkStart w:id="14" w:name="_Toc323845381"/>
      <w:r>
        <w:t>Working With Parameters (User Prompts)</w:t>
      </w:r>
      <w:bookmarkEnd w:id="14"/>
    </w:p>
    <w:p w:rsidR="00774A37" w:rsidRDefault="00086A48">
      <w:pPr>
        <w:pStyle w:val="BodyText"/>
      </w:pPr>
      <w:r>
        <w:t xml:space="preserve">Parameter fields or “user prompts” are used to </w:t>
      </w:r>
      <w:r w:rsidR="00705992">
        <w:t>make a report more flexible</w:t>
      </w:r>
      <w:r>
        <w:t xml:space="preserve">.  For instance, by prompting the user running a report </w:t>
      </w:r>
      <w:r w:rsidR="00705992">
        <w:t>to enter</w:t>
      </w:r>
      <w:r>
        <w:t xml:space="preserve"> a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rsidR="00705992">
        <w:t>,</w:t>
      </w:r>
      <w:r>
        <w:t xml:space="preserve"> the user can determine if the report will display information for last year, last month, last week, yesterday, etc.</w:t>
      </w:r>
      <w:r w:rsidR="00705992">
        <w:t xml:space="preserve">  By adding a Record Manager prompt, users can run a report for one, some, or all of the ACT! system users.</w:t>
      </w:r>
      <w:r>
        <w:t xml:space="preserve">  </w:t>
      </w:r>
    </w:p>
    <w:p w:rsidR="00774A37" w:rsidRDefault="00774A37">
      <w:pPr>
        <w:pStyle w:val="BodyText"/>
      </w:pPr>
    </w:p>
    <w:p w:rsidR="00774A37" w:rsidRDefault="00774A37">
      <w:pPr>
        <w:pStyle w:val="BodyText"/>
      </w:pPr>
      <w:r>
        <w:t>Most Crystal</w:t>
      </w:r>
      <w:r w:rsidR="002B0934">
        <w:t xml:space="preserve"> </w:t>
      </w:r>
      <w:r>
        <w:t>Clear Essentials user prompts are Dynamic, meaning that the report reads your ACT! data first to build a list of appropriate choices.</w:t>
      </w:r>
    </w:p>
    <w:p w:rsidR="00774A37" w:rsidRDefault="00774A37">
      <w:pPr>
        <w:pStyle w:val="BodyText"/>
      </w:pPr>
    </w:p>
    <w:p w:rsidR="00086A48" w:rsidRDefault="00705992">
      <w:pPr>
        <w:pStyle w:val="BodyText"/>
      </w:pPr>
      <w:r>
        <w:t>Here is an explanation of some of the common Crystal</w:t>
      </w:r>
      <w:r w:rsidR="002B0934">
        <w:t xml:space="preserve"> </w:t>
      </w:r>
      <w:r>
        <w:t>Clear Essentials parameters:</w:t>
      </w:r>
    </w:p>
    <w:p w:rsidR="00A45F77" w:rsidRDefault="00A45F77">
      <w:pPr>
        <w:pStyle w:val="BodyText"/>
      </w:pPr>
    </w:p>
    <w:p w:rsidR="00A45F77" w:rsidRDefault="00A45F77" w:rsidP="00A45F77">
      <w:pPr>
        <w:pStyle w:val="Heading2"/>
      </w:pPr>
      <w:bookmarkStart w:id="15" w:name="_Toc323845382"/>
      <w:r>
        <w:t>Filter (All Contacts/Current Lookup)</w:t>
      </w:r>
      <w:bookmarkEnd w:id="15"/>
    </w:p>
    <w:p w:rsidR="00A45F77" w:rsidRDefault="00A45F77" w:rsidP="00A45F77">
      <w:pPr>
        <w:pStyle w:val="BodyText"/>
      </w:pPr>
      <w:r>
        <w:t>Allows the user to run the report for “All Contacts” in their ACT! database or a “Current Lookup” of records pre-selected by the user.</w:t>
      </w:r>
    </w:p>
    <w:p w:rsidR="00A45F77" w:rsidRDefault="00A45F77" w:rsidP="00A45F77">
      <w:pPr>
        <w:pStyle w:val="BodyText"/>
      </w:pPr>
    </w:p>
    <w:p w:rsidR="00A45F77" w:rsidRDefault="00F41F72" w:rsidP="00A45F77">
      <w:pPr>
        <w:pStyle w:val="BodyText"/>
      </w:pPr>
      <w:r>
        <w:pict>
          <v:shape id="_x0000_i1061" type="#_x0000_t75" style="width:384pt;height:45pt">
            <v:imagedata r:id="rId57" o:title=""/>
          </v:shape>
        </w:pict>
      </w:r>
    </w:p>
    <w:p w:rsidR="00A45F77" w:rsidRDefault="00A45F77">
      <w:pPr>
        <w:pStyle w:val="BodyText"/>
      </w:pPr>
    </w:p>
    <w:p w:rsidR="00705992" w:rsidRDefault="00705992" w:rsidP="00705992">
      <w:pPr>
        <w:pStyle w:val="Heading2"/>
      </w:pPr>
      <w:bookmarkStart w:id="16" w:name="_Toc323845383"/>
      <w:r>
        <w:t>Date Range</w:t>
      </w:r>
      <w:bookmarkEnd w:id="16"/>
    </w:p>
    <w:p w:rsidR="00C07D9A" w:rsidRDefault="00705992">
      <w:pPr>
        <w:pStyle w:val="BodyText"/>
      </w:pPr>
      <w:r>
        <w:t xml:space="preserve">Narrows the report to items that fall within the user’s specified date range.  </w:t>
      </w:r>
    </w:p>
    <w:p w:rsidR="00C07D9A" w:rsidRDefault="00705992" w:rsidP="00C07D9A">
      <w:pPr>
        <w:pStyle w:val="BodyText"/>
      </w:pPr>
      <w:r>
        <w:t xml:space="preserve">(Activity Occur Time, </w:t>
      </w:r>
      <w:r w:rsidR="00C07D9A">
        <w:t>History Start</w:t>
      </w:r>
      <w:r>
        <w:t xml:space="preserve"> Date, Note Date, Opportunity Actual Close Date, or </w:t>
      </w:r>
      <w:smartTag w:uri="urn:schemas-microsoft-com:office:smarttags" w:element="place">
        <w:r w:rsidR="00C07D9A">
          <w:t>O</w:t>
        </w:r>
        <w:r>
          <w:t>pportunity</w:t>
        </w:r>
      </w:smartTag>
      <w:r>
        <w:t xml:space="preserve"> Estimated Close Date)</w:t>
      </w:r>
    </w:p>
    <w:p w:rsidR="00705992" w:rsidRDefault="00705992" w:rsidP="00C07D9A">
      <w:pPr>
        <w:pStyle w:val="BodyText"/>
      </w:pPr>
    </w:p>
    <w:p w:rsidR="00705992" w:rsidRDefault="00F41F72" w:rsidP="00C07D9A">
      <w:pPr>
        <w:pStyle w:val="BodyText"/>
      </w:pPr>
      <w:r>
        <w:pict>
          <v:shape id="_x0000_i1062" type="#_x0000_t75" style="width:384pt;height:90.75pt">
            <v:imagedata r:id="rId58" o:title=""/>
          </v:shape>
        </w:pict>
      </w:r>
    </w:p>
    <w:p w:rsidR="00705992" w:rsidRDefault="00774A37" w:rsidP="003B4936">
      <w:pPr>
        <w:pStyle w:val="BodyText"/>
        <w:spacing w:after="0"/>
      </w:pPr>
      <w:r>
        <w:lastRenderedPageBreak/>
        <w:t xml:space="preserve">Enter a start and end date.  You can type in a value as long as it meets the Year-Month-Day format (2006-05-11).  You can also click the calendar icon </w:t>
      </w:r>
      <w:r w:rsidR="00F41F72">
        <w:pict>
          <v:shape id="_x0000_i1063" type="#_x0000_t75" style="width:23.25pt;height:25.5pt">
            <v:imagedata r:id="rId59" o:title=""/>
          </v:shape>
        </w:pict>
      </w:r>
      <w:r w:rsidR="003B4936">
        <w:t xml:space="preserve"> </w:t>
      </w:r>
      <w:r>
        <w:t>next to the “Enter a Value:” box and select a date from the calendar dialog box.</w:t>
      </w:r>
    </w:p>
    <w:p w:rsidR="00774A37" w:rsidRDefault="00774A37" w:rsidP="00C07D9A">
      <w:pPr>
        <w:pStyle w:val="BodyText"/>
      </w:pPr>
    </w:p>
    <w:p w:rsidR="00C07D9A" w:rsidRDefault="00C07D9A" w:rsidP="00774A37">
      <w:pPr>
        <w:pStyle w:val="Heading2"/>
      </w:pPr>
      <w:bookmarkStart w:id="17" w:name="_Toc323845384"/>
      <w:r>
        <w:t>Record Manager</w:t>
      </w:r>
      <w:bookmarkEnd w:id="17"/>
    </w:p>
    <w:p w:rsidR="00774A37" w:rsidRDefault="00774A37" w:rsidP="00C07D9A">
      <w:pPr>
        <w:pStyle w:val="BodyText"/>
      </w:pPr>
      <w:r>
        <w:t xml:space="preserve">Used to determine which users information will be included in the report.  This list is built by reading the ACT! data.  It only includes </w:t>
      </w:r>
      <w:r w:rsidR="007B6AC9">
        <w:t>Record Managers that actually have data.  *Note, this may differ from the user list.  If you have an ACT! system user called: John Doe, but John doesn’t have any matching records – he won’t be included in the list.</w:t>
      </w:r>
    </w:p>
    <w:p w:rsidR="007B6AC9" w:rsidRDefault="00F41F72" w:rsidP="00C07D9A">
      <w:pPr>
        <w:pStyle w:val="BodyText"/>
      </w:pPr>
      <w:r>
        <w:pict>
          <v:shape id="_x0000_i1064" type="#_x0000_t75" style="width:384pt;height:115.5pt">
            <v:imagedata r:id="rId60" o:title=""/>
          </v:shape>
        </w:pict>
      </w:r>
    </w:p>
    <w:p w:rsidR="007B6AC9" w:rsidRDefault="007B6AC9" w:rsidP="00C07D9A">
      <w:pPr>
        <w:pStyle w:val="BodyText"/>
      </w:pPr>
      <w:r>
        <w:t xml:space="preserve">Click on a Record Manager to highlight them.  Use the single arrow button </w:t>
      </w:r>
      <w:r w:rsidR="0025108B">
        <w:pict>
          <v:shape id="_x0000_i1065" type="#_x0000_t75" style="width:18.75pt;height:18pt">
            <v:imagedata r:id="rId61" o:title=""/>
          </v:shape>
        </w:pict>
      </w:r>
      <w:r>
        <w:t xml:space="preserve"> to move them to the “Selected Values:” box.  You can use the double arrow </w:t>
      </w:r>
      <w:r w:rsidR="0025108B">
        <w:pict>
          <v:shape id="_x0000_i1066" type="#_x0000_t75" style="width:16.5pt;height:15.75pt">
            <v:imagedata r:id="rId62" o:title=""/>
          </v:shape>
        </w:pict>
      </w:r>
      <w:r>
        <w:t xml:space="preserve"> to easily add all of the users to the “Selected Values:” box.  Lastly you can use the Remove or Remove All button to undo your selections.</w:t>
      </w:r>
    </w:p>
    <w:p w:rsidR="007B6AC9" w:rsidRDefault="007B6AC9" w:rsidP="00C07D9A">
      <w:pPr>
        <w:pStyle w:val="BodyText"/>
      </w:pPr>
    </w:p>
    <w:p w:rsidR="00C07D9A" w:rsidRDefault="00C07D9A" w:rsidP="003B4936">
      <w:pPr>
        <w:pStyle w:val="Heading2"/>
      </w:pPr>
      <w:bookmarkStart w:id="18" w:name="_Toc323845385"/>
      <w:r>
        <w:t>Report Display</w:t>
      </w:r>
      <w:bookmarkEnd w:id="18"/>
    </w:p>
    <w:p w:rsidR="003B4936" w:rsidRDefault="003B4936" w:rsidP="00C07D9A">
      <w:pPr>
        <w:pStyle w:val="BodyText"/>
      </w:pPr>
      <w:r>
        <w:t>Used to select “Summary &amp; Details” or “Summary Only”.</w:t>
      </w:r>
    </w:p>
    <w:p w:rsidR="003B4936" w:rsidRDefault="003B4936" w:rsidP="00C07D9A">
      <w:pPr>
        <w:pStyle w:val="BodyText"/>
      </w:pPr>
    </w:p>
    <w:p w:rsidR="003B4936" w:rsidRDefault="00F41F72" w:rsidP="00C07D9A">
      <w:pPr>
        <w:pStyle w:val="BodyText"/>
      </w:pPr>
      <w:r>
        <w:pict>
          <v:shape id="_x0000_i1067" type="#_x0000_t75" style="width:384pt;height:43.5pt">
            <v:imagedata r:id="rId63" o:title=""/>
          </v:shape>
        </w:pict>
      </w:r>
    </w:p>
    <w:p w:rsidR="00AF2C6D" w:rsidRDefault="00AF2C6D" w:rsidP="00C07D9A">
      <w:pPr>
        <w:pStyle w:val="BodyText"/>
      </w:pPr>
    </w:p>
    <w:p w:rsidR="00704920" w:rsidRDefault="00704920" w:rsidP="00C07D9A">
      <w:pPr>
        <w:pStyle w:val="BodyText"/>
      </w:pPr>
    </w:p>
    <w:p w:rsidR="00704920" w:rsidRDefault="00704920" w:rsidP="00C07D9A">
      <w:pPr>
        <w:pStyle w:val="BodyText"/>
      </w:pPr>
    </w:p>
    <w:p w:rsidR="00704920" w:rsidRDefault="00704920" w:rsidP="00C07D9A">
      <w:pPr>
        <w:pStyle w:val="BodyText"/>
      </w:pPr>
    </w:p>
    <w:p w:rsidR="00704920" w:rsidRDefault="00704920" w:rsidP="00C07D9A">
      <w:pPr>
        <w:pStyle w:val="BodyText"/>
      </w:pPr>
    </w:p>
    <w:p w:rsidR="00704920" w:rsidRDefault="00704920" w:rsidP="00C07D9A">
      <w:pPr>
        <w:pStyle w:val="BodyText"/>
      </w:pPr>
    </w:p>
    <w:p w:rsidR="00C07D9A" w:rsidRDefault="00C07D9A" w:rsidP="003B4936">
      <w:pPr>
        <w:pStyle w:val="Heading2"/>
      </w:pPr>
      <w:bookmarkStart w:id="19" w:name="_Toc323845386"/>
      <w:r>
        <w:lastRenderedPageBreak/>
        <w:t>Activity Type</w:t>
      </w:r>
      <w:bookmarkEnd w:id="19"/>
    </w:p>
    <w:p w:rsidR="003B4936" w:rsidRDefault="00E90162" w:rsidP="00C07D9A">
      <w:pPr>
        <w:pStyle w:val="BodyText"/>
      </w:pPr>
      <w:r>
        <w:t>Used in activity reports.  Determines which activities will be included in the report.  This list is built automatically by reading the ACT! data and will include custom activity types you have added to your ACT! system.</w:t>
      </w:r>
    </w:p>
    <w:p w:rsidR="00E90162" w:rsidRDefault="00E90162" w:rsidP="00C07D9A">
      <w:pPr>
        <w:pStyle w:val="BodyText"/>
      </w:pPr>
    </w:p>
    <w:p w:rsidR="00E90162" w:rsidRDefault="00F41F72" w:rsidP="00C07D9A">
      <w:pPr>
        <w:pStyle w:val="BodyText"/>
      </w:pPr>
      <w:r>
        <w:pict>
          <v:shape id="_x0000_i1068" type="#_x0000_t75" style="width:384pt;height:114.75pt">
            <v:imagedata r:id="rId64" o:title=""/>
          </v:shape>
        </w:pict>
      </w:r>
    </w:p>
    <w:p w:rsidR="00E90162" w:rsidRDefault="008C1678" w:rsidP="00E90162">
      <w:pPr>
        <w:pStyle w:val="BodyText"/>
      </w:pPr>
      <w:r>
        <w:t xml:space="preserve">Click on an activity type to highlight the value.  </w:t>
      </w:r>
      <w:r w:rsidR="00E90162">
        <w:t xml:space="preserve">Use the single arrow button </w:t>
      </w:r>
      <w:r w:rsidR="0025108B">
        <w:pict>
          <v:shape id="_x0000_i1069" type="#_x0000_t75" style="width:18.75pt;height:18pt">
            <v:imagedata r:id="rId61" o:title=""/>
          </v:shape>
        </w:pict>
      </w:r>
      <w:r w:rsidR="00E90162">
        <w:t xml:space="preserve"> to move them to the “Selected Values:” box.  You can use the double arrow </w:t>
      </w:r>
      <w:r w:rsidR="0025108B">
        <w:pict>
          <v:shape id="_x0000_i1070" type="#_x0000_t75" style="width:16.5pt;height:15.75pt">
            <v:imagedata r:id="rId62" o:title=""/>
          </v:shape>
        </w:pict>
      </w:r>
      <w:r w:rsidR="00E90162">
        <w:t xml:space="preserve"> to easily add all of the users to the “Selected Values:” box.  Lastly you can use the Remove or Remove All button to undo your selections.</w:t>
      </w:r>
    </w:p>
    <w:p w:rsidR="003B4936" w:rsidRDefault="003B4936" w:rsidP="00C07D9A">
      <w:pPr>
        <w:pStyle w:val="BodyText"/>
      </w:pPr>
    </w:p>
    <w:p w:rsidR="00C07D9A" w:rsidRPr="00E90162" w:rsidRDefault="00C07D9A" w:rsidP="00E90162">
      <w:pPr>
        <w:pStyle w:val="Heading2"/>
      </w:pPr>
      <w:bookmarkStart w:id="20" w:name="_Toc323845387"/>
      <w:r w:rsidRPr="00E90162">
        <w:t>History Type</w:t>
      </w:r>
      <w:bookmarkEnd w:id="20"/>
    </w:p>
    <w:p w:rsidR="00E90162" w:rsidRDefault="00E90162" w:rsidP="00E90162">
      <w:pPr>
        <w:pStyle w:val="BodyText"/>
      </w:pPr>
      <w:r>
        <w:t>Used in history reports.  Determines which history items will be included in the report.  This list is built automatically by reading the ACT! data and will include custom history types you have added to your ACT! system.</w:t>
      </w:r>
    </w:p>
    <w:p w:rsidR="00E90162" w:rsidRDefault="00E90162" w:rsidP="00C07D9A">
      <w:pPr>
        <w:pStyle w:val="BodyText"/>
      </w:pPr>
    </w:p>
    <w:p w:rsidR="00E90162" w:rsidRDefault="00F41F72" w:rsidP="00C07D9A">
      <w:pPr>
        <w:pStyle w:val="BodyText"/>
      </w:pPr>
      <w:r>
        <w:pict>
          <v:shape id="_x0000_i1071" type="#_x0000_t75" style="width:384pt;height:118.5pt">
            <v:imagedata r:id="rId65" o:title=""/>
          </v:shape>
        </w:pict>
      </w:r>
    </w:p>
    <w:p w:rsidR="00E90162" w:rsidRDefault="00E90162" w:rsidP="00C07D9A">
      <w:pPr>
        <w:pStyle w:val="BodyText"/>
      </w:pPr>
    </w:p>
    <w:p w:rsidR="00E90162" w:rsidRDefault="008C1678" w:rsidP="00E90162">
      <w:pPr>
        <w:pStyle w:val="BodyText"/>
      </w:pPr>
      <w:r>
        <w:t xml:space="preserve">Click on an history type to highlight the value.  </w:t>
      </w:r>
      <w:r w:rsidR="00E90162">
        <w:t xml:space="preserve">Use the single arrow button </w:t>
      </w:r>
      <w:r w:rsidR="0025108B">
        <w:pict>
          <v:shape id="_x0000_i1072" type="#_x0000_t75" style="width:18.75pt;height:18pt">
            <v:imagedata r:id="rId61" o:title=""/>
          </v:shape>
        </w:pict>
      </w:r>
      <w:r w:rsidR="00E90162">
        <w:t xml:space="preserve"> to move them to the “Selected Values:” box.  You can use the double arrow </w:t>
      </w:r>
      <w:r w:rsidR="0025108B">
        <w:pict>
          <v:shape id="_x0000_i1073" type="#_x0000_t75" style="width:16.5pt;height:15.75pt">
            <v:imagedata r:id="rId62" o:title=""/>
          </v:shape>
        </w:pict>
      </w:r>
      <w:r w:rsidR="00E90162">
        <w:t xml:space="preserve"> to easily add all of the users to the “Selected Values:” box.  Lastly you can use the Remove or Remove All button to undo your selections.</w:t>
      </w:r>
    </w:p>
    <w:p w:rsidR="00E90162" w:rsidRDefault="00E90162" w:rsidP="00C07D9A">
      <w:pPr>
        <w:pStyle w:val="BodyText"/>
      </w:pPr>
    </w:p>
    <w:p w:rsidR="00C07D9A" w:rsidRDefault="00C07D9A" w:rsidP="00E90162">
      <w:pPr>
        <w:pStyle w:val="Heading2"/>
      </w:pPr>
      <w:bookmarkStart w:id="21" w:name="_Toc323845388"/>
      <w:r>
        <w:lastRenderedPageBreak/>
        <w:t>Group Name</w:t>
      </w:r>
      <w:bookmarkEnd w:id="21"/>
    </w:p>
    <w:p w:rsidR="00E90162" w:rsidRDefault="00E90162" w:rsidP="00E90162">
      <w:pPr>
        <w:pStyle w:val="BodyText"/>
      </w:pPr>
      <w:r>
        <w:t>Used in the Group History Report.  Determines which groups will be included in the report.  This list is built automatically by reading the ACT! data and will include groups that you have added to your ACT! system.</w:t>
      </w:r>
    </w:p>
    <w:p w:rsidR="00E90162" w:rsidRDefault="00E90162" w:rsidP="00C07D9A">
      <w:pPr>
        <w:pStyle w:val="BodyText"/>
      </w:pPr>
    </w:p>
    <w:p w:rsidR="008C1678" w:rsidRDefault="00F41F72" w:rsidP="00C07D9A">
      <w:pPr>
        <w:pStyle w:val="BodyText"/>
      </w:pPr>
      <w:r>
        <w:pict>
          <v:shape id="_x0000_i1074" type="#_x0000_t75" style="width:383.25pt;height:116.25pt">
            <v:imagedata r:id="rId66" o:title=""/>
          </v:shape>
        </w:pict>
      </w:r>
    </w:p>
    <w:p w:rsidR="00E90162" w:rsidRDefault="00E90162" w:rsidP="00C07D9A">
      <w:pPr>
        <w:pStyle w:val="BodyText"/>
      </w:pPr>
    </w:p>
    <w:p w:rsidR="008C1678" w:rsidRDefault="008C1678" w:rsidP="008C1678">
      <w:pPr>
        <w:pStyle w:val="BodyText"/>
      </w:pPr>
      <w:r>
        <w:t xml:space="preserve">Click on a group name to highlight the value.  Use the single arrow button </w:t>
      </w:r>
      <w:r w:rsidR="0025108B">
        <w:pict>
          <v:shape id="_x0000_i1075" type="#_x0000_t75" style="width:18.75pt;height:18pt">
            <v:imagedata r:id="rId61" o:title=""/>
          </v:shape>
        </w:pict>
      </w:r>
      <w:r>
        <w:t xml:space="preserve"> to move them to the “Selected Values:” box.  You can use the double arrow </w:t>
      </w:r>
      <w:r w:rsidR="0025108B">
        <w:pict>
          <v:shape id="_x0000_i1076" type="#_x0000_t75" style="width:16.5pt;height:15.75pt">
            <v:imagedata r:id="rId62" o:title=""/>
          </v:shape>
        </w:pict>
      </w:r>
      <w:r>
        <w:t xml:space="preserve"> to easily add all of the users to the “Selected Values:” box.  Lastly you can use the Remove or Remove All button to undo your selections.</w:t>
      </w:r>
    </w:p>
    <w:p w:rsidR="00E90162" w:rsidRDefault="00E90162" w:rsidP="00C07D9A">
      <w:pPr>
        <w:pStyle w:val="BodyText"/>
      </w:pPr>
    </w:p>
    <w:p w:rsidR="00C07D9A" w:rsidRDefault="00C07D9A" w:rsidP="008C1678">
      <w:pPr>
        <w:pStyle w:val="Heading2"/>
      </w:pPr>
      <w:bookmarkStart w:id="22" w:name="_Toc323845389"/>
      <w:smartTag w:uri="urn:schemas-microsoft-com:office:smarttags" w:element="place">
        <w:smartTag w:uri="urn:schemas-microsoft-com:office:smarttags" w:element="PlaceName">
          <w:r>
            <w:t>Opportunity</w:t>
          </w:r>
        </w:smartTag>
        <w:r>
          <w:t xml:space="preserve"> </w:t>
        </w:r>
        <w:smartTag w:uri="urn:schemas-microsoft-com:office:smarttags" w:element="PlaceType">
          <w:r>
            <w:t>Range</w:t>
          </w:r>
        </w:smartTag>
      </w:smartTag>
      <w:bookmarkEnd w:id="22"/>
    </w:p>
    <w:p w:rsidR="00E90162" w:rsidRDefault="009D3EC4" w:rsidP="00C07D9A">
      <w:pPr>
        <w:pStyle w:val="BodyText"/>
      </w:pPr>
      <w:r>
        <w:t xml:space="preserve">Used in the 30-60-90 report to include only the opportunities that fall within 90 days of the run date, or “All Open </w:t>
      </w:r>
      <w:r w:rsidR="00433F3E">
        <w:t>Opportunities</w:t>
      </w:r>
      <w:r>
        <w:t>”.</w:t>
      </w:r>
    </w:p>
    <w:p w:rsidR="00E90162" w:rsidRDefault="00E90162" w:rsidP="00C07D9A">
      <w:pPr>
        <w:pStyle w:val="BodyText"/>
      </w:pPr>
    </w:p>
    <w:p w:rsidR="00E90162" w:rsidRDefault="00F41F72" w:rsidP="00C07D9A">
      <w:pPr>
        <w:pStyle w:val="BodyText"/>
      </w:pPr>
      <w:r>
        <w:pict>
          <v:shape id="_x0000_i1077" type="#_x0000_t75" style="width:384pt;height:42pt">
            <v:imagedata r:id="rId67" o:title=""/>
          </v:shape>
        </w:pict>
      </w:r>
    </w:p>
    <w:p w:rsidR="00E90162" w:rsidRDefault="00E90162" w:rsidP="00C07D9A">
      <w:pPr>
        <w:pStyle w:val="BodyText"/>
      </w:pPr>
    </w:p>
    <w:p w:rsidR="00AF2C6D" w:rsidRDefault="00AF2C6D">
      <w:pPr>
        <w:pStyle w:val="BodyText"/>
      </w:pPr>
    </w:p>
    <w:p w:rsidR="00F41F72" w:rsidRDefault="00F41F72">
      <w:pPr>
        <w:pStyle w:val="BodyText"/>
      </w:pPr>
    </w:p>
    <w:p w:rsidR="00F41F72" w:rsidRDefault="00F41F72">
      <w:pPr>
        <w:pStyle w:val="BodyText"/>
      </w:pPr>
    </w:p>
    <w:p w:rsidR="00F41F72" w:rsidRDefault="00F41F72">
      <w:pPr>
        <w:pStyle w:val="BodyText"/>
      </w:pPr>
    </w:p>
    <w:p w:rsidR="00AF2C6D" w:rsidRDefault="00AF2C6D">
      <w:pPr>
        <w:pStyle w:val="BodyText"/>
      </w:pPr>
    </w:p>
    <w:p w:rsidR="00AF2C6D" w:rsidRDefault="00AF2C6D">
      <w:pPr>
        <w:pStyle w:val="BodyText"/>
      </w:pPr>
    </w:p>
    <w:p w:rsidR="00AF2C6D" w:rsidRDefault="00AF2C6D">
      <w:pPr>
        <w:pStyle w:val="BodyText"/>
      </w:pPr>
    </w:p>
    <w:p w:rsidR="004511A1" w:rsidRDefault="004511A1">
      <w:pPr>
        <w:pStyle w:val="BodyText"/>
      </w:pPr>
    </w:p>
    <w:p w:rsidR="00AD1997" w:rsidRDefault="00AD1997" w:rsidP="00AD1997">
      <w:pPr>
        <w:pStyle w:val="Heading1"/>
      </w:pPr>
      <w:bookmarkStart w:id="23" w:name="_Toc323845390"/>
      <w:r>
        <w:lastRenderedPageBreak/>
        <w:t>The Crystal Clear Essentials Window</w:t>
      </w:r>
      <w:bookmarkEnd w:id="23"/>
    </w:p>
    <w:p w:rsidR="00AD1997" w:rsidRDefault="00AD1997" w:rsidP="00AD1997">
      <w:pPr>
        <w:pStyle w:val="BodyText"/>
      </w:pPr>
    </w:p>
    <w:p w:rsidR="00AD1997" w:rsidRDefault="00F41F72" w:rsidP="00AD1997">
      <w:pPr>
        <w:pStyle w:val="BodyText"/>
        <w:jc w:val="center"/>
      </w:pPr>
      <w:r>
        <w:rPr>
          <w:noProof/>
        </w:rPr>
        <w:pict>
          <v:shape id="_x0000_i1078" type="#_x0000_t75" style="width:363.75pt;height:226.5pt;visibility:visible;mso-wrap-style:square">
            <v:imagedata r:id="rId68" o:title=""/>
          </v:shape>
        </w:pict>
      </w:r>
    </w:p>
    <w:p w:rsidR="00AD1997" w:rsidRDefault="00AD1997" w:rsidP="00AD1997">
      <w:pPr>
        <w:pStyle w:val="BodyText"/>
      </w:pPr>
    </w:p>
    <w:p w:rsidR="00AD1997" w:rsidRDefault="00AD1997" w:rsidP="00AD1997">
      <w:pPr>
        <w:pStyle w:val="Heading2"/>
      </w:pPr>
      <w:bookmarkStart w:id="24" w:name="_Toc323845391"/>
      <w:r>
        <w:t>Crystal Clear Essentials Tool Bar</w:t>
      </w:r>
      <w:bookmarkEnd w:id="24"/>
    </w:p>
    <w:p w:rsidR="00AD1997" w:rsidRDefault="00AD1997" w:rsidP="00AD1997">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5718"/>
      </w:tblGrid>
      <w:tr w:rsidR="00AD1997" w:rsidRPr="008367B1" w:rsidTr="008367B1">
        <w:tc>
          <w:tcPr>
            <w:tcW w:w="2178" w:type="dxa"/>
            <w:tcBorders>
              <w:bottom w:val="single" w:sz="4" w:space="0" w:color="auto"/>
            </w:tcBorders>
            <w:shd w:val="clear" w:color="auto" w:fill="506C94"/>
          </w:tcPr>
          <w:p w:rsidR="00AD1997" w:rsidRPr="008367B1" w:rsidRDefault="00AD1997" w:rsidP="008367B1">
            <w:pPr>
              <w:pStyle w:val="BodyText"/>
              <w:jc w:val="center"/>
              <w:rPr>
                <w:b/>
                <w:color w:val="FFFFFF"/>
                <w:sz w:val="28"/>
                <w:szCs w:val="28"/>
              </w:rPr>
            </w:pPr>
            <w:r w:rsidRPr="008367B1">
              <w:rPr>
                <w:b/>
                <w:color w:val="FFFFFF"/>
                <w:sz w:val="28"/>
                <w:szCs w:val="28"/>
              </w:rPr>
              <w:t>Icon</w:t>
            </w:r>
          </w:p>
        </w:tc>
        <w:tc>
          <w:tcPr>
            <w:tcW w:w="5718" w:type="dxa"/>
            <w:tcBorders>
              <w:bottom w:val="single" w:sz="4" w:space="0" w:color="auto"/>
            </w:tcBorders>
            <w:shd w:val="clear" w:color="auto" w:fill="506C94"/>
          </w:tcPr>
          <w:p w:rsidR="00AD1997" w:rsidRPr="008367B1" w:rsidRDefault="00AD1997" w:rsidP="008367B1">
            <w:pPr>
              <w:pStyle w:val="BodyText"/>
              <w:jc w:val="center"/>
              <w:rPr>
                <w:b/>
                <w:color w:val="FFFFFF"/>
                <w:sz w:val="28"/>
                <w:szCs w:val="28"/>
              </w:rPr>
            </w:pPr>
            <w:r w:rsidRPr="008367B1">
              <w:rPr>
                <w:b/>
                <w:color w:val="FFFFFF"/>
                <w:sz w:val="28"/>
                <w:szCs w:val="28"/>
              </w:rPr>
              <w:t>Function</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375" w:dyaOrig="435">
                <v:shape id="_x0000_i1079" type="#_x0000_t75" style="width:18.75pt;height:21.75pt" o:ole="">
                  <v:imagedata r:id="rId69" o:title=""/>
                </v:shape>
                <o:OLEObject Type="Embed" ProgID="PBrush" ShapeID="_x0000_i1079" DrawAspect="Content" ObjectID="_1397587558" r:id="rId70"/>
              </w:object>
            </w:r>
          </w:p>
        </w:tc>
        <w:tc>
          <w:tcPr>
            <w:tcW w:w="5718" w:type="dxa"/>
            <w:shd w:val="clear" w:color="auto" w:fill="E0E0E0"/>
          </w:tcPr>
          <w:p w:rsidR="00AD1997" w:rsidRPr="008367B1" w:rsidRDefault="00AD1997" w:rsidP="00B205E8">
            <w:pPr>
              <w:pStyle w:val="BodyText"/>
              <w:rPr>
                <w:b/>
              </w:rPr>
            </w:pPr>
            <w:r w:rsidRPr="008367B1">
              <w:rPr>
                <w:b/>
              </w:rPr>
              <w:t>Used to export the report</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360" w:dyaOrig="435">
                <v:shape id="_x0000_i1080" type="#_x0000_t75" style="width:18pt;height:21.75pt" o:ole="">
                  <v:imagedata r:id="rId71" o:title=""/>
                </v:shape>
                <o:OLEObject Type="Embed" ProgID="PBrush" ShapeID="_x0000_i1080" DrawAspect="Content" ObjectID="_1397587559" r:id="rId72"/>
              </w:object>
            </w:r>
          </w:p>
        </w:tc>
        <w:tc>
          <w:tcPr>
            <w:tcW w:w="5718" w:type="dxa"/>
            <w:shd w:val="clear" w:color="auto" w:fill="E0E0E0"/>
          </w:tcPr>
          <w:p w:rsidR="00AD1997" w:rsidRPr="008367B1" w:rsidRDefault="00AD1997" w:rsidP="00B205E8">
            <w:pPr>
              <w:pStyle w:val="BodyText"/>
              <w:rPr>
                <w:b/>
              </w:rPr>
            </w:pPr>
            <w:r w:rsidRPr="008367B1">
              <w:rPr>
                <w:b/>
              </w:rPr>
              <w:t>Used to print the report</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390" w:dyaOrig="450">
                <v:shape id="_x0000_i1081" type="#_x0000_t75" style="width:19.5pt;height:22.5pt" o:ole="">
                  <v:imagedata r:id="rId73" o:title=""/>
                </v:shape>
                <o:OLEObject Type="Embed" ProgID="PBrush" ShapeID="_x0000_i1081" DrawAspect="Content" ObjectID="_1397587560" r:id="rId74"/>
              </w:object>
            </w:r>
          </w:p>
        </w:tc>
        <w:tc>
          <w:tcPr>
            <w:tcW w:w="5718" w:type="dxa"/>
            <w:shd w:val="clear" w:color="auto" w:fill="E0E0E0"/>
          </w:tcPr>
          <w:p w:rsidR="00AD1997" w:rsidRPr="008367B1" w:rsidRDefault="00AD1997" w:rsidP="00B205E8">
            <w:pPr>
              <w:pStyle w:val="BodyText"/>
              <w:rPr>
                <w:b/>
              </w:rPr>
            </w:pPr>
            <w:r w:rsidRPr="008367B1">
              <w:rPr>
                <w:b/>
              </w:rPr>
              <w:t>Used to refresh the report contents</w:t>
            </w:r>
          </w:p>
        </w:tc>
      </w:tr>
      <w:tr w:rsidR="00704920" w:rsidRPr="008367B1" w:rsidTr="008367B1">
        <w:tc>
          <w:tcPr>
            <w:tcW w:w="2178" w:type="dxa"/>
            <w:shd w:val="clear" w:color="auto" w:fill="E0E0E0"/>
          </w:tcPr>
          <w:p w:rsidR="00704920" w:rsidRDefault="00704920" w:rsidP="008367B1">
            <w:pPr>
              <w:pStyle w:val="BodyText"/>
              <w:jc w:val="center"/>
            </w:pPr>
            <w:r>
              <w:object w:dxaOrig="405" w:dyaOrig="390">
                <v:shape id="_x0000_i1082" type="#_x0000_t75" style="width:20.25pt;height:19.5pt" o:ole="">
                  <v:imagedata r:id="rId75" o:title=""/>
                </v:shape>
                <o:OLEObject Type="Embed" ProgID="PBrush" ShapeID="_x0000_i1082" DrawAspect="Content" ObjectID="_1397587561" r:id="rId76"/>
              </w:object>
            </w:r>
          </w:p>
        </w:tc>
        <w:tc>
          <w:tcPr>
            <w:tcW w:w="5718" w:type="dxa"/>
            <w:shd w:val="clear" w:color="auto" w:fill="E0E0E0"/>
          </w:tcPr>
          <w:p w:rsidR="00704920" w:rsidRPr="008367B1" w:rsidRDefault="00704920" w:rsidP="00704920">
            <w:pPr>
              <w:pStyle w:val="BodyText"/>
              <w:rPr>
                <w:b/>
              </w:rPr>
            </w:pPr>
            <w:r w:rsidRPr="008367B1">
              <w:rPr>
                <w:b/>
              </w:rPr>
              <w:t xml:space="preserve">Used to turn on/turn off the </w:t>
            </w:r>
            <w:r>
              <w:rPr>
                <w:b/>
              </w:rPr>
              <w:t>Parameter</w:t>
            </w:r>
            <w:r w:rsidRPr="008367B1">
              <w:rPr>
                <w:b/>
              </w:rPr>
              <w:t xml:space="preserve"> </w:t>
            </w:r>
            <w:r>
              <w:rPr>
                <w:b/>
              </w:rPr>
              <w:t>panel</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480" w:dyaOrig="465">
                <v:shape id="_x0000_i1083" type="#_x0000_t75" style="width:24pt;height:23.25pt" o:ole="">
                  <v:imagedata r:id="rId77" o:title=""/>
                </v:shape>
                <o:OLEObject Type="Embed" ProgID="PBrush" ShapeID="_x0000_i1083" DrawAspect="Content" ObjectID="_1397587562" r:id="rId78"/>
              </w:object>
            </w:r>
          </w:p>
        </w:tc>
        <w:tc>
          <w:tcPr>
            <w:tcW w:w="5718" w:type="dxa"/>
            <w:shd w:val="clear" w:color="auto" w:fill="E0E0E0"/>
          </w:tcPr>
          <w:p w:rsidR="00AD1997" w:rsidRPr="008367B1" w:rsidRDefault="00AD1997" w:rsidP="00B205E8">
            <w:pPr>
              <w:pStyle w:val="BodyText"/>
              <w:rPr>
                <w:b/>
              </w:rPr>
            </w:pPr>
            <w:r w:rsidRPr="008367B1">
              <w:rPr>
                <w:b/>
              </w:rPr>
              <w:t>Used to turn on/turn off the group tree display</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1635" w:dyaOrig="420">
                <v:shape id="_x0000_i1084" type="#_x0000_t75" style="width:81.75pt;height:21pt" o:ole="">
                  <v:imagedata r:id="rId79" o:title=""/>
                </v:shape>
                <o:OLEObject Type="Embed" ProgID="PBrush" ShapeID="_x0000_i1084" DrawAspect="Content" ObjectID="_1397587563" r:id="rId80"/>
              </w:object>
            </w:r>
          </w:p>
        </w:tc>
        <w:tc>
          <w:tcPr>
            <w:tcW w:w="5718" w:type="dxa"/>
            <w:shd w:val="clear" w:color="auto" w:fill="E0E0E0"/>
          </w:tcPr>
          <w:p w:rsidR="00AD1997" w:rsidRPr="008367B1" w:rsidRDefault="00AD1997" w:rsidP="00B205E8">
            <w:pPr>
              <w:pStyle w:val="BodyText"/>
              <w:rPr>
                <w:b/>
              </w:rPr>
            </w:pPr>
            <w:r w:rsidRPr="008367B1">
              <w:rPr>
                <w:b/>
              </w:rPr>
              <w:t>Used to navigate through the report pages</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1065" w:dyaOrig="405">
                <v:shape id="_x0000_i1085" type="#_x0000_t75" style="width:53.25pt;height:20.25pt" o:ole="">
                  <v:imagedata r:id="rId81" o:title=""/>
                </v:shape>
                <o:OLEObject Type="Embed" ProgID="PBrush" ShapeID="_x0000_i1085" DrawAspect="Content" ObjectID="_1397587564" r:id="rId82"/>
              </w:object>
            </w:r>
          </w:p>
        </w:tc>
        <w:tc>
          <w:tcPr>
            <w:tcW w:w="5718" w:type="dxa"/>
            <w:shd w:val="clear" w:color="auto" w:fill="E0E0E0"/>
          </w:tcPr>
          <w:p w:rsidR="00AD1997" w:rsidRPr="008367B1" w:rsidRDefault="00AD1997" w:rsidP="00B205E8">
            <w:pPr>
              <w:pStyle w:val="BodyText"/>
              <w:rPr>
                <w:b/>
              </w:rPr>
            </w:pPr>
            <w:r w:rsidRPr="008367B1">
              <w:rPr>
                <w:b/>
              </w:rPr>
              <w:t>Displays the current page and total number of pages in a report</w:t>
            </w:r>
          </w:p>
        </w:tc>
      </w:tr>
      <w:tr w:rsidR="00AD1997" w:rsidRPr="008367B1" w:rsidTr="008367B1">
        <w:tc>
          <w:tcPr>
            <w:tcW w:w="2178" w:type="dxa"/>
            <w:shd w:val="clear" w:color="auto" w:fill="E0E0E0"/>
          </w:tcPr>
          <w:p w:rsidR="00AD1997" w:rsidRPr="008367B1" w:rsidRDefault="00AD1997" w:rsidP="008367B1">
            <w:pPr>
              <w:pStyle w:val="BodyText"/>
              <w:jc w:val="center"/>
              <w:rPr>
                <w:b/>
              </w:rPr>
            </w:pPr>
            <w:r>
              <w:object w:dxaOrig="345" w:dyaOrig="375">
                <v:shape id="_x0000_i1086" type="#_x0000_t75" style="width:17.25pt;height:18.75pt" o:ole="">
                  <v:imagedata r:id="rId83" o:title=""/>
                </v:shape>
                <o:OLEObject Type="Embed" ProgID="PBrush" ShapeID="_x0000_i1086" DrawAspect="Content" ObjectID="_1397587565" r:id="rId84"/>
              </w:object>
            </w:r>
          </w:p>
        </w:tc>
        <w:tc>
          <w:tcPr>
            <w:tcW w:w="5718" w:type="dxa"/>
            <w:shd w:val="clear" w:color="auto" w:fill="E0E0E0"/>
          </w:tcPr>
          <w:p w:rsidR="00AD1997" w:rsidRPr="008367B1" w:rsidRDefault="00AD1997" w:rsidP="00B205E8">
            <w:pPr>
              <w:pStyle w:val="BodyText"/>
              <w:rPr>
                <w:b/>
              </w:rPr>
            </w:pPr>
            <w:r w:rsidRPr="008367B1">
              <w:rPr>
                <w:b/>
              </w:rPr>
              <w:t>Used to find text in a report</w:t>
            </w:r>
          </w:p>
        </w:tc>
      </w:tr>
      <w:tr w:rsidR="00AD1997" w:rsidRPr="008367B1" w:rsidTr="008367B1">
        <w:tc>
          <w:tcPr>
            <w:tcW w:w="2178" w:type="dxa"/>
            <w:shd w:val="clear" w:color="auto" w:fill="E0E0E0"/>
          </w:tcPr>
          <w:p w:rsidR="00AD1997" w:rsidRPr="008367B1" w:rsidRDefault="00704920" w:rsidP="008367B1">
            <w:pPr>
              <w:pStyle w:val="BodyText"/>
              <w:jc w:val="center"/>
              <w:rPr>
                <w:b/>
              </w:rPr>
            </w:pPr>
            <w:r>
              <w:object w:dxaOrig="540" w:dyaOrig="375">
                <v:shape id="_x0000_i1087" type="#_x0000_t75" style="width:27pt;height:18.75pt" o:ole="">
                  <v:imagedata r:id="rId85" o:title=""/>
                </v:shape>
                <o:OLEObject Type="Embed" ProgID="PBrush" ShapeID="_x0000_i1087" DrawAspect="Content" ObjectID="_1397587566" r:id="rId86"/>
              </w:object>
            </w:r>
          </w:p>
        </w:tc>
        <w:tc>
          <w:tcPr>
            <w:tcW w:w="5718" w:type="dxa"/>
            <w:shd w:val="clear" w:color="auto" w:fill="E0E0E0"/>
          </w:tcPr>
          <w:p w:rsidR="00AD1997" w:rsidRPr="008367B1" w:rsidRDefault="00AD1997" w:rsidP="00B205E8">
            <w:pPr>
              <w:pStyle w:val="BodyText"/>
              <w:rPr>
                <w:b/>
              </w:rPr>
            </w:pPr>
            <w:r w:rsidRPr="008367B1">
              <w:rPr>
                <w:b/>
              </w:rPr>
              <w:t>Used to Zoom in or out of the report display</w:t>
            </w:r>
          </w:p>
        </w:tc>
      </w:tr>
    </w:tbl>
    <w:p w:rsidR="00AD1997" w:rsidRDefault="00AD1997" w:rsidP="00AD1997">
      <w:pPr>
        <w:pStyle w:val="BodyText"/>
      </w:pPr>
    </w:p>
    <w:p w:rsidR="00AD1997" w:rsidRDefault="00AD1997" w:rsidP="00AD1997">
      <w:pPr>
        <w:pStyle w:val="BodyText"/>
      </w:pPr>
    </w:p>
    <w:p w:rsidR="00AD1997" w:rsidRDefault="00AD1997" w:rsidP="00AD1997">
      <w:pPr>
        <w:framePr w:w="1440" w:hSpace="187" w:wrap="around" w:vAnchor="text" w:hAnchor="margin" w:y="1"/>
        <w:shd w:val="clear" w:color="auto" w:fill="506C94"/>
        <w:autoSpaceDE w:val="0"/>
        <w:autoSpaceDN w:val="0"/>
        <w:adjustRightInd w:val="0"/>
        <w:rPr>
          <w:rFonts w:ascii="MS Shell Dlg" w:hAnsi="MS Shell Dlg" w:cs="MS Shell Dlg"/>
          <w:color w:val="FFFFFF"/>
          <w:sz w:val="144"/>
          <w:szCs w:val="144"/>
        </w:rPr>
      </w:pPr>
      <w:r>
        <w:rPr>
          <w:rFonts w:ascii="Wingdings 2" w:hAnsi="Wingdings 2" w:cs="Wingdings 2"/>
          <w:color w:val="FFFFFF"/>
          <w:sz w:val="144"/>
          <w:szCs w:val="144"/>
        </w:rPr>
        <w:lastRenderedPageBreak/>
        <w:t></w:t>
      </w:r>
    </w:p>
    <w:p w:rsidR="00AD1997" w:rsidRDefault="00AD1997" w:rsidP="00AD1997">
      <w:pPr>
        <w:pStyle w:val="Heading4"/>
      </w:pPr>
      <w:r>
        <w:t>Tip:</w:t>
      </w:r>
    </w:p>
    <w:p w:rsidR="00AD1997" w:rsidRDefault="00AD1997" w:rsidP="00AD1997">
      <w:pPr>
        <w:pStyle w:val="BodyText"/>
      </w:pPr>
      <w:r>
        <w:t xml:space="preserve">You can use the </w:t>
      </w:r>
      <w:r w:rsidR="0025108B">
        <w:pict>
          <v:shape id="_x0000_i1088" type="#_x0000_t75" style="width:15pt;height:13.5pt">
            <v:imagedata r:id="rId87" o:title=""/>
          </v:shape>
        </w:pict>
      </w:r>
      <w:r>
        <w:t>button in the group tree view to expand the groups in a report.  Click on an item to advance the report directly to that information.</w:t>
      </w:r>
    </w:p>
    <w:p w:rsidR="00AD1997" w:rsidRDefault="00AD1997" w:rsidP="00AD1997">
      <w:pPr>
        <w:pStyle w:val="BodyText"/>
      </w:pPr>
    </w:p>
    <w:p w:rsidR="00AD1997" w:rsidRDefault="00AD1997" w:rsidP="00AD1997">
      <w:pPr>
        <w:pStyle w:val="BodyText"/>
      </w:pPr>
    </w:p>
    <w:p w:rsidR="00980CA8" w:rsidRDefault="00980CA8" w:rsidP="00AD1997">
      <w:pPr>
        <w:pStyle w:val="Heading1"/>
      </w:pPr>
      <w:bookmarkStart w:id="25" w:name="_Toc323845392"/>
      <w:r>
        <w:t>Printing Reports</w:t>
      </w:r>
      <w:bookmarkEnd w:id="25"/>
    </w:p>
    <w:p w:rsidR="00980CA8" w:rsidRDefault="00660375">
      <w:pPr>
        <w:pStyle w:val="BodyText"/>
      </w:pPr>
      <w:r>
        <w:t xml:space="preserve">Click the </w:t>
      </w:r>
      <w:r>
        <w:object w:dxaOrig="360" w:dyaOrig="435">
          <v:shape id="_x0000_i1089" type="#_x0000_t75" style="width:18pt;height:21.75pt" o:ole="">
            <v:imagedata r:id="rId71" o:title=""/>
          </v:shape>
          <o:OLEObject Type="Embed" ProgID="PBrush" ShapeID="_x0000_i1089" DrawAspect="Content" ObjectID="_1397587567" r:id="rId88"/>
        </w:object>
      </w:r>
      <w:r>
        <w:t xml:space="preserve"> button on the Crystal Clear Essentials tool bar to initiate the print process.</w:t>
      </w:r>
    </w:p>
    <w:p w:rsidR="00660375" w:rsidRDefault="00660375">
      <w:pPr>
        <w:pStyle w:val="BodyText"/>
      </w:pPr>
    </w:p>
    <w:p w:rsidR="00660375" w:rsidRDefault="0025108B" w:rsidP="00030E7D">
      <w:pPr>
        <w:pStyle w:val="BodyText"/>
        <w:jc w:val="center"/>
      </w:pPr>
      <w:r>
        <w:pict>
          <v:shape id="_x0000_i1090" type="#_x0000_t75" style="width:328.5pt;height:250.5pt">
            <v:imagedata r:id="rId89" o:title=""/>
          </v:shape>
        </w:pict>
      </w:r>
    </w:p>
    <w:p w:rsidR="00AD1997" w:rsidRDefault="00AD1997">
      <w:pPr>
        <w:pStyle w:val="BodyText"/>
      </w:pPr>
    </w:p>
    <w:p w:rsidR="00AD1997" w:rsidRDefault="00660375">
      <w:pPr>
        <w:pStyle w:val="BodyText"/>
      </w:pPr>
      <w:r>
        <w:t xml:space="preserve">At the following dialog you can select other system printers and click the Properties button to access unique printer properties.  Also, you can adjust the Print range and number of copies.  To send the output to the printer, click the </w:t>
      </w:r>
      <w:r w:rsidRPr="00660375">
        <w:rPr>
          <w:b/>
        </w:rPr>
        <w:t>OK</w:t>
      </w:r>
      <w:r>
        <w:t xml:space="preserve"> button.</w:t>
      </w:r>
    </w:p>
    <w:p w:rsidR="00660375" w:rsidRDefault="00660375">
      <w:pPr>
        <w:pStyle w:val="BodyText"/>
      </w:pPr>
    </w:p>
    <w:p w:rsidR="00704920" w:rsidRDefault="00704920">
      <w:pPr>
        <w:pStyle w:val="BodyText"/>
      </w:pPr>
    </w:p>
    <w:p w:rsidR="00704920" w:rsidRDefault="00704920">
      <w:pPr>
        <w:pStyle w:val="BodyText"/>
      </w:pPr>
    </w:p>
    <w:p w:rsidR="00980CA8" w:rsidRDefault="00980CA8" w:rsidP="00660375">
      <w:pPr>
        <w:pStyle w:val="Heading1"/>
      </w:pPr>
      <w:bookmarkStart w:id="26" w:name="_Toc323845393"/>
      <w:r>
        <w:lastRenderedPageBreak/>
        <w:t>Exporting Reports</w:t>
      </w:r>
      <w:bookmarkEnd w:id="26"/>
    </w:p>
    <w:p w:rsidR="00660375" w:rsidRDefault="00660375" w:rsidP="00660375">
      <w:pPr>
        <w:pStyle w:val="BodyText"/>
      </w:pPr>
      <w:r>
        <w:t xml:space="preserve">Click the </w:t>
      </w:r>
      <w:r>
        <w:object w:dxaOrig="375" w:dyaOrig="435">
          <v:shape id="_x0000_i1091" type="#_x0000_t75" style="width:18.75pt;height:21.75pt" o:ole="">
            <v:imagedata r:id="rId69" o:title=""/>
          </v:shape>
          <o:OLEObject Type="Embed" ProgID="PBrush" ShapeID="_x0000_i1091" DrawAspect="Content" ObjectID="_1397587568" r:id="rId90"/>
        </w:object>
      </w:r>
      <w:r>
        <w:t xml:space="preserve"> button on the Crystal Clear Essentials tool bar to initiate the export process.</w:t>
      </w:r>
    </w:p>
    <w:p w:rsidR="00660375" w:rsidRDefault="00660375" w:rsidP="00660375">
      <w:pPr>
        <w:pStyle w:val="BodyText"/>
      </w:pPr>
    </w:p>
    <w:p w:rsidR="00660375" w:rsidRDefault="00F41F72" w:rsidP="00660375">
      <w:pPr>
        <w:pStyle w:val="BodyText"/>
      </w:pPr>
      <w:r>
        <w:rPr>
          <w:noProof/>
        </w:rPr>
        <w:pict>
          <v:shape id="_x0000_i1092" type="#_x0000_t75" style="width:411.75pt;height:256.5pt;visibility:visible;mso-wrap-style:square">
            <v:imagedata r:id="rId91" o:title=""/>
          </v:shape>
        </w:pict>
      </w:r>
    </w:p>
    <w:p w:rsidR="00F31FCA" w:rsidRDefault="00F31FCA" w:rsidP="00660375">
      <w:pPr>
        <w:pStyle w:val="BodyText"/>
      </w:pPr>
    </w:p>
    <w:p w:rsidR="00F31FCA" w:rsidRDefault="00F31FCA" w:rsidP="00660375">
      <w:pPr>
        <w:pStyle w:val="BodyText"/>
      </w:pPr>
      <w:r>
        <w:t xml:space="preserve">Click the down arrow  </w:t>
      </w:r>
      <w:r w:rsidR="0025108B">
        <w:pict>
          <v:shape id="_x0000_i1093" type="#_x0000_t75" style="width:15.75pt;height:17.25pt">
            <v:imagedata r:id="rId92" o:title=""/>
          </v:shape>
        </w:pict>
      </w:r>
      <w:r>
        <w:t xml:space="preserve"> in the Save as Type to select the appropriate file type.</w:t>
      </w:r>
    </w:p>
    <w:p w:rsidR="00F31FCA" w:rsidRDefault="00F31FCA" w:rsidP="00660375">
      <w:pPr>
        <w:pStyle w:val="BodyText"/>
      </w:pPr>
    </w:p>
    <w:p w:rsidR="00F31FCA" w:rsidRPr="00AF2C6D" w:rsidRDefault="00F31FCA" w:rsidP="00660375">
      <w:pPr>
        <w:pStyle w:val="BodyText"/>
        <w:rPr>
          <w:b/>
        </w:rPr>
      </w:pPr>
      <w:r w:rsidRPr="00AF2C6D">
        <w:rPr>
          <w:b/>
        </w:rPr>
        <w:t>Available file types:</w:t>
      </w:r>
    </w:p>
    <w:p w:rsidR="00F31FCA" w:rsidRDefault="00F31FCA" w:rsidP="00AF2C6D">
      <w:pPr>
        <w:pStyle w:val="BodyText"/>
        <w:numPr>
          <w:ilvl w:val="0"/>
          <w:numId w:val="39"/>
        </w:numPr>
      </w:pPr>
      <w:r>
        <w:t>Crystal Reports (*.rpt)</w:t>
      </w:r>
    </w:p>
    <w:p w:rsidR="00F31FCA" w:rsidRDefault="00704920" w:rsidP="00AF2C6D">
      <w:pPr>
        <w:pStyle w:val="BodyText"/>
        <w:numPr>
          <w:ilvl w:val="0"/>
          <w:numId w:val="39"/>
        </w:numPr>
      </w:pPr>
      <w:r>
        <w:t>PDF</w:t>
      </w:r>
      <w:r w:rsidR="00F31FCA">
        <w:t xml:space="preserve"> (*.pdf)</w:t>
      </w:r>
    </w:p>
    <w:p w:rsidR="00F31FCA" w:rsidRDefault="00F31FCA" w:rsidP="00AF2C6D">
      <w:pPr>
        <w:pStyle w:val="BodyText"/>
        <w:numPr>
          <w:ilvl w:val="0"/>
          <w:numId w:val="39"/>
        </w:numPr>
      </w:pPr>
      <w:r>
        <w:t xml:space="preserve">Microsoft Excel </w:t>
      </w:r>
      <w:r w:rsidR="00704920">
        <w:t>(97-2003)</w:t>
      </w:r>
      <w:r>
        <w:t xml:space="preserve"> (*.xls)</w:t>
      </w:r>
    </w:p>
    <w:p w:rsidR="00F31FCA" w:rsidRDefault="00F31FCA" w:rsidP="00AF2C6D">
      <w:pPr>
        <w:pStyle w:val="BodyText"/>
        <w:numPr>
          <w:ilvl w:val="0"/>
          <w:numId w:val="39"/>
        </w:numPr>
      </w:pPr>
      <w:r>
        <w:t xml:space="preserve">Microsoft Excel </w:t>
      </w:r>
      <w:r w:rsidR="00704920">
        <w:t>(97-2003) Data-</w:t>
      </w:r>
      <w:r>
        <w:t>Only (*.xls)</w:t>
      </w:r>
    </w:p>
    <w:p w:rsidR="00F31FCA" w:rsidRDefault="00F31FCA" w:rsidP="00AF2C6D">
      <w:pPr>
        <w:pStyle w:val="BodyText"/>
        <w:numPr>
          <w:ilvl w:val="0"/>
          <w:numId w:val="39"/>
        </w:numPr>
      </w:pPr>
      <w:r>
        <w:t xml:space="preserve">Microsoft Word </w:t>
      </w:r>
      <w:r w:rsidR="00704920">
        <w:t xml:space="preserve">(97-2003) </w:t>
      </w:r>
      <w:r>
        <w:t>(*.doc)</w:t>
      </w:r>
    </w:p>
    <w:p w:rsidR="00F31FCA" w:rsidRDefault="00F31FCA" w:rsidP="00AF2C6D">
      <w:pPr>
        <w:pStyle w:val="BodyText"/>
        <w:numPr>
          <w:ilvl w:val="0"/>
          <w:numId w:val="39"/>
        </w:numPr>
      </w:pPr>
      <w:r>
        <w:t xml:space="preserve">Microsoft Word </w:t>
      </w:r>
      <w:r w:rsidR="004F006E">
        <w:t xml:space="preserve">(97-2003) </w:t>
      </w:r>
      <w:r>
        <w:t>– Editable (*.rtf)</w:t>
      </w:r>
    </w:p>
    <w:p w:rsidR="00F31FCA" w:rsidRDefault="00F31FCA" w:rsidP="00AF2C6D">
      <w:pPr>
        <w:pStyle w:val="BodyText"/>
        <w:numPr>
          <w:ilvl w:val="0"/>
          <w:numId w:val="39"/>
        </w:numPr>
      </w:pPr>
      <w:r>
        <w:t>Rich Text Format (*.rtf)</w:t>
      </w:r>
    </w:p>
    <w:p w:rsidR="004F006E" w:rsidRDefault="004F006E" w:rsidP="00AF2C6D">
      <w:pPr>
        <w:pStyle w:val="BodyText"/>
        <w:numPr>
          <w:ilvl w:val="0"/>
          <w:numId w:val="39"/>
        </w:numPr>
      </w:pPr>
      <w:r>
        <w:t>XML (*.xml)</w:t>
      </w:r>
    </w:p>
    <w:p w:rsidR="00F31FCA" w:rsidRDefault="00F31FCA" w:rsidP="00F31FCA">
      <w:pPr>
        <w:pStyle w:val="BodyText"/>
      </w:pPr>
    </w:p>
    <w:p w:rsidR="005679FF" w:rsidRDefault="00F31FCA" w:rsidP="005679FF">
      <w:pPr>
        <w:pStyle w:val="BodyText"/>
      </w:pPr>
      <w:r>
        <w:t>Use the Save In: box to navigate to the folder to save the file, enter a name in the File name box and click the Save button.</w:t>
      </w:r>
    </w:p>
    <w:p w:rsidR="00F57FB2" w:rsidRDefault="00F57FB2" w:rsidP="00F57FB2">
      <w:pPr>
        <w:pStyle w:val="Heading1"/>
      </w:pPr>
      <w:bookmarkStart w:id="27" w:name="_Toc323845394"/>
      <w:r>
        <w:lastRenderedPageBreak/>
        <w:t>My Reports Window</w:t>
      </w:r>
      <w:bookmarkEnd w:id="27"/>
    </w:p>
    <w:p w:rsidR="00F57FB2" w:rsidRDefault="00F57FB2" w:rsidP="00F57FB2">
      <w:pPr>
        <w:pStyle w:val="BodyText"/>
      </w:pPr>
    </w:p>
    <w:p w:rsidR="00F57FB2" w:rsidRDefault="00F57FB2" w:rsidP="00F57FB2">
      <w:pPr>
        <w:pStyle w:val="BodyText"/>
      </w:pPr>
      <w:r>
        <w:t xml:space="preserve">Crystal Clear Essentials 2.0 now includes a My Reports window so you can quickly access your favorite reports.  </w:t>
      </w:r>
    </w:p>
    <w:p w:rsidR="00F57FB2" w:rsidRDefault="00F57FB2" w:rsidP="00F57FB2">
      <w:pPr>
        <w:pStyle w:val="BodyText"/>
      </w:pPr>
    </w:p>
    <w:p w:rsidR="00F57FB2" w:rsidRPr="00E41AAA" w:rsidRDefault="00F57FB2" w:rsidP="00E41AAA">
      <w:pPr>
        <w:pStyle w:val="Heading2"/>
      </w:pPr>
      <w:bookmarkStart w:id="28" w:name="_Toc323845395"/>
      <w:r w:rsidRPr="00E41AAA">
        <w:t>Adding Reports to the My Reports Window</w:t>
      </w:r>
      <w:bookmarkEnd w:id="28"/>
    </w:p>
    <w:p w:rsidR="00F57FB2" w:rsidRDefault="00F57FB2" w:rsidP="00F57FB2">
      <w:pPr>
        <w:pStyle w:val="BodyText"/>
      </w:pPr>
    </w:p>
    <w:p w:rsidR="00F57FB2" w:rsidRDefault="00F57FB2" w:rsidP="00F57FB2">
      <w:pPr>
        <w:pStyle w:val="BodyText"/>
      </w:pPr>
      <w:r>
        <w:t>To add a report to the My Reports Window, select the desired report from the “All Reports” window and click the Add button.</w:t>
      </w:r>
      <w:r w:rsidR="00CD499F">
        <w:t xml:space="preserve">  </w:t>
      </w:r>
      <w:r w:rsidR="00F41F72">
        <w:pict>
          <v:shape id="_x0000_i1094" type="#_x0000_t75" style="width:45pt;height:16.5pt">
            <v:imagedata r:id="rId93" o:title=""/>
          </v:shape>
        </w:pict>
      </w:r>
    </w:p>
    <w:p w:rsidR="00F57FB2" w:rsidRDefault="00F57FB2" w:rsidP="00F57FB2">
      <w:pPr>
        <w:pStyle w:val="BodyText"/>
      </w:pPr>
    </w:p>
    <w:p w:rsidR="00954F6D" w:rsidRDefault="00954F6D" w:rsidP="00F57FB2">
      <w:pPr>
        <w:pStyle w:val="BodyText"/>
      </w:pPr>
    </w:p>
    <w:p w:rsidR="00F57FB2" w:rsidRPr="00F57FB2" w:rsidRDefault="00F41F72" w:rsidP="00F57FB2">
      <w:pPr>
        <w:pStyle w:val="BodyText"/>
        <w:jc w:val="center"/>
      </w:pPr>
      <w:r>
        <w:pict>
          <v:shape id="_x0000_i1095" type="#_x0000_t75" style="width:315.75pt;height:304.5pt">
            <v:imagedata r:id="rId94" o:title=""/>
          </v:shape>
        </w:pict>
      </w:r>
    </w:p>
    <w:p w:rsidR="00F57FB2" w:rsidRDefault="00F57FB2" w:rsidP="005679FF">
      <w:pPr>
        <w:pStyle w:val="BodyText"/>
      </w:pPr>
    </w:p>
    <w:p w:rsidR="00E41AAA" w:rsidRDefault="00E41AAA" w:rsidP="005679FF">
      <w:pPr>
        <w:pStyle w:val="BodyText"/>
      </w:pPr>
    </w:p>
    <w:p w:rsidR="00954F6D" w:rsidRDefault="00954F6D" w:rsidP="005679FF">
      <w:pPr>
        <w:pStyle w:val="BodyText"/>
      </w:pPr>
    </w:p>
    <w:p w:rsidR="00E41AAA" w:rsidRDefault="00E41AAA" w:rsidP="005679FF">
      <w:pPr>
        <w:pStyle w:val="BodyText"/>
      </w:pPr>
    </w:p>
    <w:p w:rsidR="00E41AAA" w:rsidRDefault="00E41AAA" w:rsidP="005679FF">
      <w:pPr>
        <w:pStyle w:val="BodyText"/>
      </w:pPr>
    </w:p>
    <w:p w:rsidR="00E41AAA" w:rsidRDefault="00E41AAA" w:rsidP="005679FF">
      <w:pPr>
        <w:pStyle w:val="BodyText"/>
      </w:pPr>
    </w:p>
    <w:p w:rsidR="00E32D99" w:rsidRDefault="00E32D99" w:rsidP="005679FF">
      <w:pPr>
        <w:pStyle w:val="BodyText"/>
      </w:pPr>
      <w:r>
        <w:lastRenderedPageBreak/>
        <w:t>You can add several reports in this manner:</w:t>
      </w:r>
    </w:p>
    <w:p w:rsidR="00E32D99" w:rsidRDefault="00E32D99" w:rsidP="005679FF">
      <w:pPr>
        <w:pStyle w:val="BodyText"/>
      </w:pPr>
    </w:p>
    <w:p w:rsidR="00E32D99" w:rsidRDefault="00F41F72" w:rsidP="00E32D99">
      <w:pPr>
        <w:pStyle w:val="BodyText"/>
        <w:jc w:val="center"/>
      </w:pPr>
      <w:r>
        <w:rPr>
          <w:noProof/>
        </w:rPr>
        <w:pict>
          <v:shape id="_x0000_i1096" type="#_x0000_t75" style="width:316.5pt;height:305.25pt">
            <v:imagedata r:id="rId95" o:title=""/>
          </v:shape>
        </w:pict>
      </w:r>
    </w:p>
    <w:p w:rsidR="00F57FB2" w:rsidRDefault="00F57FB2" w:rsidP="005679FF">
      <w:pPr>
        <w:pStyle w:val="BodyText"/>
      </w:pPr>
    </w:p>
    <w:p w:rsidR="00E41AAA" w:rsidRDefault="00E41AAA" w:rsidP="005679FF">
      <w:pPr>
        <w:pStyle w:val="BodyText"/>
      </w:pPr>
    </w:p>
    <w:p w:rsidR="00E32D99" w:rsidRDefault="00E32D99" w:rsidP="00E41AAA">
      <w:pPr>
        <w:pStyle w:val="Heading2"/>
      </w:pPr>
      <w:bookmarkStart w:id="29" w:name="_Toc323845396"/>
      <w:r>
        <w:t>Removing Reports from the My Reports window</w:t>
      </w:r>
      <w:bookmarkEnd w:id="29"/>
    </w:p>
    <w:p w:rsidR="00E32D99" w:rsidRDefault="00E32D99" w:rsidP="005679FF">
      <w:pPr>
        <w:pStyle w:val="BodyText"/>
      </w:pPr>
    </w:p>
    <w:p w:rsidR="00E41AAA" w:rsidRDefault="00E41AAA" w:rsidP="005679FF">
      <w:pPr>
        <w:pStyle w:val="BodyText"/>
      </w:pPr>
    </w:p>
    <w:p w:rsidR="00E32D99" w:rsidRDefault="00E32D99" w:rsidP="005679FF">
      <w:pPr>
        <w:pStyle w:val="BodyText"/>
      </w:pPr>
      <w:r>
        <w:t>To remove a report from the My Reports window, click the desired report and click the Remove button.</w:t>
      </w:r>
      <w:r w:rsidR="00CD499F">
        <w:t xml:space="preserve">  </w:t>
      </w:r>
      <w:r w:rsidR="00F41F72">
        <w:pict>
          <v:shape id="_x0000_i1097" type="#_x0000_t75" style="width:45pt;height:16.5pt">
            <v:imagedata r:id="rId96" o:title=""/>
          </v:shape>
        </w:pict>
      </w:r>
    </w:p>
    <w:p w:rsidR="00E32D99" w:rsidRDefault="00E32D99" w:rsidP="005679FF">
      <w:pPr>
        <w:pStyle w:val="BodyText"/>
      </w:pPr>
    </w:p>
    <w:p w:rsidR="00E32D99" w:rsidRDefault="00E32D99" w:rsidP="00954F6D">
      <w:pPr>
        <w:pStyle w:val="Heading2"/>
      </w:pPr>
      <w:bookmarkStart w:id="30" w:name="_Toc323845397"/>
      <w:r>
        <w:t>Repositioning Reports in the My Reports window</w:t>
      </w:r>
      <w:bookmarkEnd w:id="30"/>
    </w:p>
    <w:p w:rsidR="00E32D99" w:rsidRDefault="00E32D99" w:rsidP="005679FF">
      <w:pPr>
        <w:pStyle w:val="BodyText"/>
      </w:pPr>
    </w:p>
    <w:p w:rsidR="00E32D99" w:rsidRDefault="00E32D99" w:rsidP="005679FF">
      <w:pPr>
        <w:pStyle w:val="BodyText"/>
      </w:pPr>
      <w:r>
        <w:t xml:space="preserve">To reposition (change the order) of the reports in the My Reports window, select a report and use the Move Up </w:t>
      </w:r>
      <w:r w:rsidR="00F41F72">
        <w:pict>
          <v:shape id="_x0000_i1098" type="#_x0000_t75" style="width:55.5pt;height:18.75pt">
            <v:imagedata r:id="rId97" o:title=""/>
          </v:shape>
        </w:pict>
      </w:r>
      <w:r w:rsidR="004D1775">
        <w:t xml:space="preserve"> </w:t>
      </w:r>
      <w:r>
        <w:t xml:space="preserve">or Move Down </w:t>
      </w:r>
      <w:r w:rsidR="00F41F72">
        <w:pict>
          <v:shape id="_x0000_i1099" type="#_x0000_t75" style="width:54.75pt;height:18pt">
            <v:imagedata r:id="rId98" o:title=""/>
          </v:shape>
        </w:pict>
      </w:r>
      <w:r w:rsidR="004D1775">
        <w:t xml:space="preserve"> </w:t>
      </w:r>
      <w:r>
        <w:t>button to move the report to the desired location.  Repeat this step for other reports in the My Reports window.</w:t>
      </w:r>
    </w:p>
    <w:p w:rsidR="00E41AAA" w:rsidRDefault="00E41AAA" w:rsidP="005679FF">
      <w:pPr>
        <w:pStyle w:val="BodyText"/>
      </w:pPr>
    </w:p>
    <w:p w:rsidR="00E41AAA" w:rsidRDefault="00E41AAA" w:rsidP="005679FF">
      <w:pPr>
        <w:pStyle w:val="BodyText"/>
      </w:pPr>
    </w:p>
    <w:p w:rsidR="00E32D99" w:rsidRDefault="00E32D99" w:rsidP="00E41AAA">
      <w:pPr>
        <w:pStyle w:val="Heading2"/>
      </w:pPr>
      <w:bookmarkStart w:id="31" w:name="_Toc323845398"/>
      <w:r>
        <w:lastRenderedPageBreak/>
        <w:t>Saving your changes to the My Reports window</w:t>
      </w:r>
      <w:bookmarkEnd w:id="31"/>
    </w:p>
    <w:p w:rsidR="00E32D99" w:rsidRDefault="00E32D99" w:rsidP="005679FF">
      <w:pPr>
        <w:pStyle w:val="BodyText"/>
      </w:pPr>
    </w:p>
    <w:p w:rsidR="00E32D99" w:rsidRDefault="00E32D99" w:rsidP="005679FF">
      <w:pPr>
        <w:pStyle w:val="BodyText"/>
      </w:pPr>
      <w:r>
        <w:t>To save your changes, click the Save My Reports button</w:t>
      </w:r>
      <w:r w:rsidR="004D1775">
        <w:t xml:space="preserve">  </w:t>
      </w:r>
      <w:r w:rsidR="00F41F72">
        <w:pict>
          <v:shape id="_x0000_i1100" type="#_x0000_t75" style="width:48.75pt;height:25.5pt">
            <v:imagedata r:id="rId99" o:title=""/>
          </v:shape>
        </w:pict>
      </w:r>
      <w:r>
        <w:t xml:space="preserve">.  You can also use the Clear My Reports button </w:t>
      </w:r>
      <w:r w:rsidR="00F41F72">
        <w:pict>
          <v:shape id="_x0000_i1101" type="#_x0000_t75" style="width:49.5pt;height:26.25pt">
            <v:imagedata r:id="rId100" o:title=""/>
          </v:shape>
        </w:pict>
      </w:r>
      <w:r w:rsidR="004D1775">
        <w:t xml:space="preserve"> </w:t>
      </w:r>
      <w:r>
        <w:t>to remove all of the reports from the My Reports window.</w:t>
      </w:r>
    </w:p>
    <w:p w:rsidR="00E32D99" w:rsidRDefault="00E32D99" w:rsidP="005679FF">
      <w:pPr>
        <w:pStyle w:val="BodyText"/>
      </w:pPr>
    </w:p>
    <w:p w:rsidR="00E32D99" w:rsidRDefault="00E32D99" w:rsidP="00E32D99">
      <w:pPr>
        <w:pStyle w:val="Heading1"/>
      </w:pPr>
      <w:bookmarkStart w:id="32" w:name="_Toc323845399"/>
      <w:r>
        <w:t>Updating Crystal Clear Essentials</w:t>
      </w:r>
      <w:bookmarkEnd w:id="32"/>
    </w:p>
    <w:p w:rsidR="00E32D99" w:rsidRDefault="00E32D99" w:rsidP="00E32D99">
      <w:pPr>
        <w:pStyle w:val="BodyText"/>
      </w:pPr>
    </w:p>
    <w:p w:rsidR="00E32D99" w:rsidRDefault="00E32D99" w:rsidP="00E32D99">
      <w:pPr>
        <w:pStyle w:val="BodyText"/>
      </w:pPr>
      <w:r>
        <w:t>Crystal Clear Essentials 2.0 now allows you to automatically download report updates.  This is a convenient way to make sure you always have the correct version of your Crystal Clear Essential reports.</w:t>
      </w:r>
    </w:p>
    <w:p w:rsidR="00E32D99" w:rsidRDefault="00E32D99" w:rsidP="00E32D99">
      <w:pPr>
        <w:pStyle w:val="BodyText"/>
      </w:pPr>
    </w:p>
    <w:p w:rsidR="00E32D99" w:rsidRDefault="00E32D99" w:rsidP="00E32D99">
      <w:pPr>
        <w:pStyle w:val="BodyText"/>
      </w:pPr>
      <w:r>
        <w:t xml:space="preserve">To update your reports, connect your computer to the Internet and click the Download Report Updates </w:t>
      </w:r>
      <w:r w:rsidR="00F41F72">
        <w:pict>
          <v:shape id="_x0000_i1102" type="#_x0000_t75" style="width:49.5pt;height:41.25pt">
            <v:imagedata r:id="rId101" o:title=""/>
          </v:shape>
        </w:pict>
      </w:r>
      <w:r w:rsidR="00E41AAA">
        <w:t xml:space="preserve"> </w:t>
      </w:r>
      <w:r>
        <w:t xml:space="preserve">button: </w:t>
      </w:r>
    </w:p>
    <w:p w:rsidR="00E41AAA" w:rsidRDefault="00E41AAA" w:rsidP="00E32D99">
      <w:pPr>
        <w:pStyle w:val="BodyText"/>
      </w:pPr>
    </w:p>
    <w:p w:rsidR="00E41AAA" w:rsidRPr="002E0BEA" w:rsidRDefault="00E41AAA" w:rsidP="00E32D99">
      <w:pPr>
        <w:pStyle w:val="BodyText"/>
        <w:rPr>
          <w:b/>
        </w:rPr>
      </w:pPr>
      <w:r w:rsidRPr="002E0BEA">
        <w:rPr>
          <w:b/>
        </w:rPr>
        <w:t>The Download Files window appears:</w:t>
      </w:r>
    </w:p>
    <w:p w:rsidR="00E32D99" w:rsidRDefault="00E32D99" w:rsidP="00E32D99">
      <w:pPr>
        <w:pStyle w:val="BodyText"/>
        <w:jc w:val="center"/>
      </w:pPr>
    </w:p>
    <w:p w:rsidR="00E32D99" w:rsidRDefault="00F41F72" w:rsidP="00E32D99">
      <w:pPr>
        <w:pStyle w:val="BodyText"/>
      </w:pPr>
      <w:r>
        <w:pict>
          <v:shape id="_x0000_i1103" type="#_x0000_t75" style="width:384pt;height:115.5pt">
            <v:imagedata r:id="rId102" o:title=""/>
          </v:shape>
        </w:pict>
      </w:r>
    </w:p>
    <w:p w:rsidR="00E41AAA" w:rsidRDefault="00E41AAA" w:rsidP="00E32D99">
      <w:pPr>
        <w:pStyle w:val="BodyText"/>
      </w:pPr>
    </w:p>
    <w:p w:rsidR="00E41AAA" w:rsidRDefault="00E41AAA" w:rsidP="00E32D99">
      <w:pPr>
        <w:pStyle w:val="BodyText"/>
      </w:pPr>
      <w:r>
        <w:t xml:space="preserve">Click the Download </w:t>
      </w:r>
      <w:r w:rsidR="00F41F72">
        <w:pict>
          <v:shape id="_x0000_i1104" type="#_x0000_t75" style="width:45pt;height:16.5pt">
            <v:imagedata r:id="rId103" o:title=""/>
          </v:shape>
        </w:pict>
      </w:r>
      <w:r>
        <w:t xml:space="preserve"> button to proceed.  (Click the Close button to cancel the report update).</w:t>
      </w:r>
    </w:p>
    <w:p w:rsidR="00E41AAA" w:rsidRDefault="00E41AAA" w:rsidP="00E32D99">
      <w:pPr>
        <w:pStyle w:val="BodyText"/>
      </w:pPr>
    </w:p>
    <w:p w:rsidR="00E32D99" w:rsidRPr="00E32D99" w:rsidRDefault="00E32D99" w:rsidP="00E32D99">
      <w:pPr>
        <w:pStyle w:val="BodyText"/>
      </w:pPr>
      <w:r>
        <w:t>Crystal Clear Essentials will begin the automatic update of the reports.</w:t>
      </w:r>
    </w:p>
    <w:p w:rsidR="00F57FB2" w:rsidRDefault="00F57FB2">
      <w:pPr>
        <w:pStyle w:val="BodyText"/>
      </w:pPr>
    </w:p>
    <w:p w:rsidR="00E32D99" w:rsidRDefault="00E32D99">
      <w:pPr>
        <w:pStyle w:val="BodyText"/>
        <w:sectPr w:rsidR="00E32D99">
          <w:headerReference w:type="default" r:id="rId104"/>
          <w:headerReference w:type="first" r:id="rId105"/>
          <w:pgSz w:w="12240" w:h="15840"/>
          <w:pgMar w:top="1800" w:right="1200" w:bottom="1800" w:left="3360" w:header="960" w:footer="960" w:gutter="0"/>
          <w:cols w:space="720"/>
          <w:titlePg/>
        </w:sectPr>
      </w:pPr>
    </w:p>
    <w:p w:rsidR="0086060D" w:rsidRDefault="0086060D" w:rsidP="002610EC">
      <w:pPr>
        <w:pStyle w:val="PartTitle"/>
        <w:framePr w:wrap="notBeside"/>
        <w:shd w:val="solid" w:color="506C94" w:fill="auto"/>
      </w:pPr>
      <w:r>
        <w:lastRenderedPageBreak/>
        <w:t>Chapter</w:t>
      </w:r>
    </w:p>
    <w:p w:rsidR="0086060D" w:rsidRDefault="0086060D" w:rsidP="002610EC">
      <w:pPr>
        <w:pStyle w:val="PartLabel"/>
        <w:framePr w:wrap="notBeside"/>
        <w:shd w:val="solid" w:color="506C94" w:fill="auto"/>
      </w:pPr>
      <w:r>
        <w:t>3</w:t>
      </w:r>
    </w:p>
    <w:p w:rsidR="0086060D" w:rsidRDefault="00FF561C">
      <w:pPr>
        <w:pStyle w:val="ChapterTitle"/>
      </w:pPr>
      <w:r>
        <w:t>Report Descriptions</w:t>
      </w:r>
    </w:p>
    <w:p w:rsidR="0086060D" w:rsidRDefault="008A13C4">
      <w:pPr>
        <w:pStyle w:val="ChapterSubtitle"/>
        <w:rPr>
          <w:spacing w:val="-5"/>
        </w:rPr>
      </w:pPr>
      <w:r>
        <w:rPr>
          <w:spacing w:val="-5"/>
        </w:rPr>
        <w:t xml:space="preserve">An </w:t>
      </w:r>
      <w:r w:rsidR="009E10E9">
        <w:rPr>
          <w:spacing w:val="-5"/>
        </w:rPr>
        <w:t xml:space="preserve">explanation of </w:t>
      </w:r>
      <w:r>
        <w:rPr>
          <w:spacing w:val="-5"/>
        </w:rPr>
        <w:t>the standard</w:t>
      </w:r>
      <w:r w:rsidR="009E10E9">
        <w:rPr>
          <w:spacing w:val="-5"/>
        </w:rPr>
        <w:t xml:space="preserve"> Crystal</w:t>
      </w:r>
      <w:r w:rsidR="002B0934">
        <w:rPr>
          <w:spacing w:val="-5"/>
        </w:rPr>
        <w:t xml:space="preserve"> </w:t>
      </w:r>
      <w:r w:rsidR="009E10E9">
        <w:rPr>
          <w:spacing w:val="-5"/>
        </w:rPr>
        <w:t>Clear Essentials report</w:t>
      </w:r>
      <w:r>
        <w:rPr>
          <w:spacing w:val="-5"/>
        </w:rPr>
        <w:t>s</w:t>
      </w:r>
      <w:r w:rsidR="0086060D">
        <w:rPr>
          <w:spacing w:val="-5"/>
        </w:rPr>
        <w:t>.</w:t>
      </w:r>
    </w:p>
    <w:p w:rsidR="0086060D" w:rsidRDefault="009E10E9">
      <w:pPr>
        <w:pStyle w:val="BodyTextKeep"/>
        <w:framePr w:dropCap="drop" w:lines="3" w:hSpace="60" w:wrap="around" w:vAnchor="text" w:hAnchor="text"/>
        <w:spacing w:line="849" w:lineRule="exact"/>
        <w:rPr>
          <w:position w:val="-10"/>
          <w:sz w:val="114"/>
        </w:rPr>
      </w:pPr>
      <w:r>
        <w:rPr>
          <w:caps/>
          <w:position w:val="-10"/>
          <w:sz w:val="114"/>
        </w:rPr>
        <w:t>E</w:t>
      </w:r>
    </w:p>
    <w:p w:rsidR="009E10E9" w:rsidRDefault="009E10E9">
      <w:pPr>
        <w:pStyle w:val="BodyTextKeep"/>
      </w:pPr>
      <w:r>
        <w:t xml:space="preserve">ach report </w:t>
      </w:r>
      <w:r w:rsidR="00E15BC2">
        <w:t>category and individual reports are identified.</w:t>
      </w:r>
    </w:p>
    <w:p w:rsidR="00534A43" w:rsidRDefault="00534A43" w:rsidP="00534A43">
      <w:pPr>
        <w:pStyle w:val="BodyText"/>
      </w:pPr>
    </w:p>
    <w:p w:rsidR="00534A43" w:rsidRDefault="00534A43" w:rsidP="00534A43">
      <w:pPr>
        <w:pStyle w:val="BodyText"/>
      </w:pPr>
    </w:p>
    <w:p w:rsidR="0036436D" w:rsidRDefault="0036436D" w:rsidP="00761305">
      <w:pPr>
        <w:pStyle w:val="Heading1"/>
      </w:pPr>
      <w:bookmarkStart w:id="33" w:name="_Toc323845400"/>
      <w:r w:rsidRPr="0036436D">
        <w:t>Contact Reports</w:t>
      </w:r>
      <w:bookmarkEnd w:id="33"/>
    </w:p>
    <w:p w:rsidR="00761305" w:rsidRDefault="00761305" w:rsidP="0036436D">
      <w:pPr>
        <w:rPr>
          <w:sz w:val="24"/>
          <w:szCs w:val="24"/>
        </w:rPr>
      </w:pPr>
    </w:p>
    <w:p w:rsidR="00761305" w:rsidRDefault="00FF581E" w:rsidP="0036436D">
      <w:pPr>
        <w:rPr>
          <w:sz w:val="24"/>
          <w:szCs w:val="24"/>
        </w:rPr>
      </w:pPr>
      <w:r>
        <w:rPr>
          <w:sz w:val="24"/>
          <w:szCs w:val="24"/>
        </w:rPr>
        <w:t>The following reports focus on the ACT! contact entity:</w:t>
      </w:r>
    </w:p>
    <w:p w:rsidR="00761305" w:rsidRPr="0036436D" w:rsidRDefault="00761305" w:rsidP="0036436D">
      <w:pPr>
        <w:rPr>
          <w:sz w:val="24"/>
          <w:szCs w:val="24"/>
        </w:rPr>
      </w:pPr>
    </w:p>
    <w:p w:rsidR="0036436D" w:rsidRPr="0036436D" w:rsidRDefault="0036436D" w:rsidP="00FF581E">
      <w:pPr>
        <w:numPr>
          <w:ilvl w:val="0"/>
          <w:numId w:val="40"/>
        </w:numPr>
        <w:rPr>
          <w:sz w:val="24"/>
          <w:szCs w:val="24"/>
        </w:rPr>
      </w:pPr>
      <w:r w:rsidRPr="0036436D">
        <w:rPr>
          <w:sz w:val="24"/>
          <w:szCs w:val="24"/>
        </w:rPr>
        <w:t>Contacts by Referred By by IDStatus</w:t>
      </w:r>
    </w:p>
    <w:p w:rsidR="0036436D" w:rsidRPr="0036436D" w:rsidRDefault="0036436D" w:rsidP="00FF581E">
      <w:pPr>
        <w:numPr>
          <w:ilvl w:val="0"/>
          <w:numId w:val="40"/>
        </w:numPr>
        <w:rPr>
          <w:sz w:val="24"/>
          <w:szCs w:val="24"/>
        </w:rPr>
      </w:pPr>
      <w:r w:rsidRPr="0036436D">
        <w:rPr>
          <w:sz w:val="24"/>
          <w:szCs w:val="24"/>
        </w:rPr>
        <w:t>Contacts by Referred By by IDStatus Summary</w:t>
      </w:r>
    </w:p>
    <w:p w:rsidR="0036436D" w:rsidRPr="0036436D" w:rsidRDefault="0036436D" w:rsidP="00FF581E">
      <w:pPr>
        <w:numPr>
          <w:ilvl w:val="0"/>
          <w:numId w:val="40"/>
        </w:numPr>
        <w:rPr>
          <w:sz w:val="24"/>
          <w:szCs w:val="24"/>
        </w:rPr>
      </w:pPr>
      <w:r w:rsidRPr="0036436D">
        <w:rPr>
          <w:sz w:val="24"/>
          <w:szCs w:val="24"/>
        </w:rPr>
        <w:t>Contacts by State by IDStatus</w:t>
      </w:r>
    </w:p>
    <w:p w:rsidR="0036436D" w:rsidRPr="0036436D" w:rsidRDefault="0036436D" w:rsidP="00FF581E">
      <w:pPr>
        <w:numPr>
          <w:ilvl w:val="0"/>
          <w:numId w:val="40"/>
        </w:numPr>
        <w:rPr>
          <w:sz w:val="24"/>
          <w:szCs w:val="24"/>
        </w:rPr>
      </w:pPr>
      <w:r w:rsidRPr="0036436D">
        <w:rPr>
          <w:sz w:val="24"/>
          <w:szCs w:val="24"/>
        </w:rPr>
        <w:t>Contacts by State by IDStatus Summary</w:t>
      </w:r>
    </w:p>
    <w:p w:rsidR="0036436D" w:rsidRPr="0036436D" w:rsidRDefault="0036436D" w:rsidP="00FF581E">
      <w:pPr>
        <w:numPr>
          <w:ilvl w:val="0"/>
          <w:numId w:val="40"/>
        </w:numPr>
        <w:rPr>
          <w:sz w:val="24"/>
          <w:szCs w:val="24"/>
        </w:rPr>
      </w:pPr>
      <w:r w:rsidRPr="0036436D">
        <w:rPr>
          <w:sz w:val="24"/>
          <w:szCs w:val="24"/>
        </w:rPr>
        <w:t>Contact Relationship Report by Contact</w:t>
      </w:r>
    </w:p>
    <w:p w:rsidR="0036436D" w:rsidRPr="0036436D" w:rsidRDefault="0036436D" w:rsidP="0036436D">
      <w:pPr>
        <w:rPr>
          <w:sz w:val="24"/>
          <w:szCs w:val="24"/>
        </w:rPr>
      </w:pPr>
    </w:p>
    <w:p w:rsidR="0036436D" w:rsidRDefault="0036436D" w:rsidP="00761305">
      <w:pPr>
        <w:pStyle w:val="Heading1"/>
      </w:pPr>
      <w:bookmarkStart w:id="34" w:name="_Toc323845401"/>
      <w:r w:rsidRPr="0036436D">
        <w:t>Company Report</w:t>
      </w:r>
      <w:bookmarkEnd w:id="34"/>
    </w:p>
    <w:p w:rsidR="00761305" w:rsidRDefault="00FF581E" w:rsidP="0036436D">
      <w:pPr>
        <w:rPr>
          <w:sz w:val="24"/>
          <w:szCs w:val="24"/>
        </w:rPr>
      </w:pPr>
      <w:r>
        <w:rPr>
          <w:sz w:val="24"/>
          <w:szCs w:val="24"/>
        </w:rPr>
        <w:t>The following reports focus on the ACT! company entity and related contact, history, and notes items:</w:t>
      </w:r>
    </w:p>
    <w:p w:rsidR="00761305" w:rsidRPr="0036436D" w:rsidRDefault="00761305" w:rsidP="0036436D">
      <w:pPr>
        <w:rPr>
          <w:sz w:val="24"/>
          <w:szCs w:val="24"/>
        </w:rPr>
      </w:pPr>
    </w:p>
    <w:p w:rsidR="0036436D" w:rsidRPr="0036436D" w:rsidRDefault="0036436D" w:rsidP="00FF581E">
      <w:pPr>
        <w:numPr>
          <w:ilvl w:val="0"/>
          <w:numId w:val="41"/>
        </w:numPr>
        <w:rPr>
          <w:sz w:val="24"/>
          <w:szCs w:val="24"/>
        </w:rPr>
      </w:pPr>
      <w:r w:rsidRPr="0036436D">
        <w:rPr>
          <w:sz w:val="24"/>
          <w:szCs w:val="24"/>
        </w:rPr>
        <w:t>Company Contact History Report Summary</w:t>
      </w:r>
    </w:p>
    <w:p w:rsidR="0036436D" w:rsidRPr="0036436D" w:rsidRDefault="0036436D" w:rsidP="00FF581E">
      <w:pPr>
        <w:numPr>
          <w:ilvl w:val="0"/>
          <w:numId w:val="41"/>
        </w:numPr>
        <w:rPr>
          <w:sz w:val="24"/>
          <w:szCs w:val="24"/>
        </w:rPr>
      </w:pPr>
      <w:r w:rsidRPr="0036436D">
        <w:rPr>
          <w:sz w:val="24"/>
          <w:szCs w:val="24"/>
        </w:rPr>
        <w:t>Company Contact History Report</w:t>
      </w:r>
    </w:p>
    <w:p w:rsidR="0036436D" w:rsidRPr="0036436D" w:rsidRDefault="0036436D" w:rsidP="00FF581E">
      <w:pPr>
        <w:numPr>
          <w:ilvl w:val="0"/>
          <w:numId w:val="41"/>
        </w:numPr>
        <w:rPr>
          <w:sz w:val="24"/>
          <w:szCs w:val="24"/>
        </w:rPr>
      </w:pPr>
      <w:r w:rsidRPr="0036436D">
        <w:rPr>
          <w:sz w:val="24"/>
          <w:szCs w:val="24"/>
        </w:rPr>
        <w:t>Company Contact Note Report</w:t>
      </w:r>
    </w:p>
    <w:p w:rsidR="0036436D" w:rsidRPr="0036436D" w:rsidRDefault="0036436D" w:rsidP="00FF581E">
      <w:pPr>
        <w:numPr>
          <w:ilvl w:val="0"/>
          <w:numId w:val="41"/>
        </w:numPr>
        <w:rPr>
          <w:sz w:val="24"/>
          <w:szCs w:val="24"/>
        </w:rPr>
      </w:pPr>
      <w:r w:rsidRPr="0036436D">
        <w:rPr>
          <w:sz w:val="24"/>
          <w:szCs w:val="24"/>
        </w:rPr>
        <w:t>Company History Report Summary</w:t>
      </w:r>
    </w:p>
    <w:p w:rsidR="0036436D" w:rsidRPr="0036436D" w:rsidRDefault="0036436D" w:rsidP="00FF581E">
      <w:pPr>
        <w:numPr>
          <w:ilvl w:val="0"/>
          <w:numId w:val="41"/>
        </w:numPr>
        <w:rPr>
          <w:sz w:val="24"/>
          <w:szCs w:val="24"/>
        </w:rPr>
      </w:pPr>
      <w:r w:rsidRPr="0036436D">
        <w:rPr>
          <w:sz w:val="24"/>
          <w:szCs w:val="24"/>
        </w:rPr>
        <w:t>Company History Report</w:t>
      </w:r>
    </w:p>
    <w:p w:rsidR="0036436D" w:rsidRPr="0036436D" w:rsidRDefault="0036436D" w:rsidP="00FF581E">
      <w:pPr>
        <w:numPr>
          <w:ilvl w:val="0"/>
          <w:numId w:val="41"/>
        </w:numPr>
        <w:rPr>
          <w:sz w:val="24"/>
          <w:szCs w:val="24"/>
        </w:rPr>
      </w:pPr>
      <w:r w:rsidRPr="0036436D">
        <w:rPr>
          <w:sz w:val="24"/>
          <w:szCs w:val="24"/>
        </w:rPr>
        <w:t>Company Note Report</w:t>
      </w:r>
    </w:p>
    <w:p w:rsidR="0036436D" w:rsidRDefault="0036436D" w:rsidP="0036436D">
      <w:pPr>
        <w:rPr>
          <w:sz w:val="24"/>
          <w:szCs w:val="24"/>
        </w:rPr>
      </w:pPr>
    </w:p>
    <w:p w:rsidR="00761305" w:rsidRDefault="00761305" w:rsidP="0036436D">
      <w:pPr>
        <w:rPr>
          <w:sz w:val="24"/>
          <w:szCs w:val="24"/>
        </w:rPr>
      </w:pPr>
    </w:p>
    <w:p w:rsidR="0036436D" w:rsidRPr="0036436D" w:rsidRDefault="0036436D" w:rsidP="00761305">
      <w:pPr>
        <w:pStyle w:val="Heading1"/>
      </w:pPr>
      <w:bookmarkStart w:id="35" w:name="_Toc323845402"/>
      <w:r w:rsidRPr="0036436D">
        <w:lastRenderedPageBreak/>
        <w:t>Group Reports</w:t>
      </w:r>
      <w:bookmarkEnd w:id="35"/>
    </w:p>
    <w:p w:rsidR="00FF581E" w:rsidRDefault="00FF581E" w:rsidP="00FF581E">
      <w:pPr>
        <w:rPr>
          <w:sz w:val="24"/>
          <w:szCs w:val="24"/>
        </w:rPr>
      </w:pPr>
      <w:r>
        <w:rPr>
          <w:sz w:val="24"/>
          <w:szCs w:val="24"/>
        </w:rPr>
        <w:t>The following reports focus on the ACT! group entity and related contact, history, and notes items:</w:t>
      </w:r>
    </w:p>
    <w:p w:rsidR="0036436D" w:rsidRPr="0036436D" w:rsidRDefault="0036436D" w:rsidP="0036436D">
      <w:pPr>
        <w:rPr>
          <w:sz w:val="24"/>
          <w:szCs w:val="24"/>
        </w:rPr>
      </w:pPr>
    </w:p>
    <w:p w:rsidR="0036436D" w:rsidRPr="0036436D" w:rsidRDefault="0036436D" w:rsidP="00FF581E">
      <w:pPr>
        <w:numPr>
          <w:ilvl w:val="0"/>
          <w:numId w:val="42"/>
        </w:numPr>
        <w:rPr>
          <w:sz w:val="24"/>
          <w:szCs w:val="24"/>
        </w:rPr>
      </w:pPr>
      <w:r w:rsidRPr="0036436D">
        <w:rPr>
          <w:sz w:val="24"/>
          <w:szCs w:val="24"/>
        </w:rPr>
        <w:t>Group Contact History Report Summary</w:t>
      </w:r>
    </w:p>
    <w:p w:rsidR="0036436D" w:rsidRPr="0036436D" w:rsidRDefault="0036436D" w:rsidP="00FF581E">
      <w:pPr>
        <w:numPr>
          <w:ilvl w:val="0"/>
          <w:numId w:val="42"/>
        </w:numPr>
        <w:rPr>
          <w:sz w:val="24"/>
          <w:szCs w:val="24"/>
        </w:rPr>
      </w:pPr>
      <w:r w:rsidRPr="0036436D">
        <w:rPr>
          <w:sz w:val="24"/>
          <w:szCs w:val="24"/>
        </w:rPr>
        <w:t>Group Contact History Report</w:t>
      </w:r>
    </w:p>
    <w:p w:rsidR="0036436D" w:rsidRPr="0036436D" w:rsidRDefault="0036436D" w:rsidP="00FF581E">
      <w:pPr>
        <w:numPr>
          <w:ilvl w:val="0"/>
          <w:numId w:val="42"/>
        </w:numPr>
        <w:rPr>
          <w:sz w:val="24"/>
          <w:szCs w:val="24"/>
        </w:rPr>
      </w:pPr>
      <w:r w:rsidRPr="0036436D">
        <w:rPr>
          <w:sz w:val="24"/>
          <w:szCs w:val="24"/>
        </w:rPr>
        <w:t>Group Contact Note Report</w:t>
      </w:r>
    </w:p>
    <w:p w:rsidR="0036436D" w:rsidRPr="0036436D" w:rsidRDefault="0036436D" w:rsidP="00FF581E">
      <w:pPr>
        <w:numPr>
          <w:ilvl w:val="0"/>
          <w:numId w:val="42"/>
        </w:numPr>
        <w:rPr>
          <w:sz w:val="24"/>
          <w:szCs w:val="24"/>
        </w:rPr>
      </w:pPr>
      <w:r w:rsidRPr="0036436D">
        <w:rPr>
          <w:sz w:val="24"/>
          <w:szCs w:val="24"/>
        </w:rPr>
        <w:t>Group History Report Summary</w:t>
      </w:r>
    </w:p>
    <w:p w:rsidR="0036436D" w:rsidRPr="0036436D" w:rsidRDefault="0036436D" w:rsidP="00FF581E">
      <w:pPr>
        <w:numPr>
          <w:ilvl w:val="0"/>
          <w:numId w:val="42"/>
        </w:numPr>
        <w:rPr>
          <w:sz w:val="24"/>
          <w:szCs w:val="24"/>
        </w:rPr>
      </w:pPr>
      <w:r w:rsidRPr="0036436D">
        <w:rPr>
          <w:sz w:val="24"/>
          <w:szCs w:val="24"/>
        </w:rPr>
        <w:t>Group History Report</w:t>
      </w:r>
    </w:p>
    <w:p w:rsidR="0036436D" w:rsidRPr="0036436D" w:rsidRDefault="0036436D" w:rsidP="00FF581E">
      <w:pPr>
        <w:numPr>
          <w:ilvl w:val="0"/>
          <w:numId w:val="42"/>
        </w:numPr>
        <w:rPr>
          <w:sz w:val="24"/>
          <w:szCs w:val="24"/>
        </w:rPr>
      </w:pPr>
      <w:r w:rsidRPr="0036436D">
        <w:rPr>
          <w:sz w:val="24"/>
          <w:szCs w:val="24"/>
        </w:rPr>
        <w:t>Group Membership for Contacts</w:t>
      </w:r>
    </w:p>
    <w:p w:rsidR="0036436D" w:rsidRPr="0036436D" w:rsidRDefault="0036436D" w:rsidP="00FF581E">
      <w:pPr>
        <w:numPr>
          <w:ilvl w:val="0"/>
          <w:numId w:val="42"/>
        </w:numPr>
        <w:rPr>
          <w:sz w:val="24"/>
          <w:szCs w:val="24"/>
        </w:rPr>
      </w:pPr>
      <w:r w:rsidRPr="0036436D">
        <w:rPr>
          <w:sz w:val="24"/>
          <w:szCs w:val="24"/>
        </w:rPr>
        <w:t>Group Note Report</w:t>
      </w:r>
    </w:p>
    <w:p w:rsidR="0036436D" w:rsidRDefault="0036436D" w:rsidP="0036436D">
      <w:pPr>
        <w:rPr>
          <w:sz w:val="24"/>
          <w:szCs w:val="24"/>
        </w:rPr>
      </w:pPr>
    </w:p>
    <w:p w:rsidR="0036436D" w:rsidRDefault="0036436D" w:rsidP="00761305">
      <w:pPr>
        <w:pStyle w:val="Heading1"/>
      </w:pPr>
      <w:bookmarkStart w:id="36" w:name="_Toc323845403"/>
      <w:r w:rsidRPr="0036436D">
        <w:t>Opportunity Reports</w:t>
      </w:r>
      <w:bookmarkEnd w:id="36"/>
    </w:p>
    <w:p w:rsidR="00FF581E" w:rsidRDefault="00FF581E" w:rsidP="00FF581E">
      <w:pPr>
        <w:rPr>
          <w:sz w:val="24"/>
          <w:szCs w:val="24"/>
        </w:rPr>
      </w:pPr>
      <w:r>
        <w:rPr>
          <w:sz w:val="24"/>
          <w:szCs w:val="24"/>
        </w:rPr>
        <w:t>The following reports focus on the ACT! opportunity entity:</w:t>
      </w:r>
    </w:p>
    <w:p w:rsidR="00761305" w:rsidRPr="0036436D" w:rsidRDefault="00761305" w:rsidP="0036436D">
      <w:pPr>
        <w:rPr>
          <w:sz w:val="24"/>
          <w:szCs w:val="24"/>
        </w:rPr>
      </w:pPr>
    </w:p>
    <w:p w:rsidR="0036436D" w:rsidRPr="0036436D" w:rsidRDefault="0036436D" w:rsidP="00FF581E">
      <w:pPr>
        <w:numPr>
          <w:ilvl w:val="0"/>
          <w:numId w:val="43"/>
        </w:numPr>
        <w:rPr>
          <w:sz w:val="24"/>
          <w:szCs w:val="24"/>
        </w:rPr>
      </w:pPr>
      <w:r w:rsidRPr="0036436D">
        <w:rPr>
          <w:sz w:val="24"/>
          <w:szCs w:val="24"/>
        </w:rPr>
        <w:t>30-60-90 Report Summary</w:t>
      </w:r>
    </w:p>
    <w:p w:rsidR="0036436D" w:rsidRPr="0036436D" w:rsidRDefault="0036436D" w:rsidP="00FF581E">
      <w:pPr>
        <w:numPr>
          <w:ilvl w:val="0"/>
          <w:numId w:val="43"/>
        </w:numPr>
        <w:rPr>
          <w:sz w:val="24"/>
          <w:szCs w:val="24"/>
        </w:rPr>
      </w:pPr>
      <w:r w:rsidRPr="0036436D">
        <w:rPr>
          <w:sz w:val="24"/>
          <w:szCs w:val="24"/>
        </w:rPr>
        <w:t>30-60-90 Report</w:t>
      </w:r>
    </w:p>
    <w:p w:rsidR="0036436D" w:rsidRPr="0036436D" w:rsidRDefault="0036436D" w:rsidP="00FF581E">
      <w:pPr>
        <w:numPr>
          <w:ilvl w:val="0"/>
          <w:numId w:val="43"/>
        </w:numPr>
        <w:rPr>
          <w:sz w:val="24"/>
          <w:szCs w:val="24"/>
        </w:rPr>
      </w:pPr>
      <w:r w:rsidRPr="0036436D">
        <w:rPr>
          <w:sz w:val="24"/>
          <w:szCs w:val="24"/>
        </w:rPr>
        <w:t>Competitive Analysis - Who Summary</w:t>
      </w:r>
    </w:p>
    <w:p w:rsidR="0036436D" w:rsidRPr="0036436D" w:rsidRDefault="0036436D" w:rsidP="00FF581E">
      <w:pPr>
        <w:numPr>
          <w:ilvl w:val="0"/>
          <w:numId w:val="43"/>
        </w:numPr>
        <w:rPr>
          <w:sz w:val="24"/>
          <w:szCs w:val="24"/>
        </w:rPr>
      </w:pPr>
      <w:r w:rsidRPr="0036436D">
        <w:rPr>
          <w:sz w:val="24"/>
          <w:szCs w:val="24"/>
        </w:rPr>
        <w:t>Competitive Analysis - Who</w:t>
      </w:r>
    </w:p>
    <w:p w:rsidR="0036436D" w:rsidRPr="0036436D" w:rsidRDefault="0036436D" w:rsidP="00FF581E">
      <w:pPr>
        <w:numPr>
          <w:ilvl w:val="0"/>
          <w:numId w:val="43"/>
        </w:numPr>
        <w:rPr>
          <w:sz w:val="24"/>
          <w:szCs w:val="24"/>
        </w:rPr>
      </w:pPr>
      <w:r w:rsidRPr="0036436D">
        <w:rPr>
          <w:sz w:val="24"/>
          <w:szCs w:val="24"/>
        </w:rPr>
        <w:t>Competitive Analysis - Why Summary</w:t>
      </w:r>
    </w:p>
    <w:p w:rsidR="0036436D" w:rsidRPr="0036436D" w:rsidRDefault="0036436D" w:rsidP="00FF581E">
      <w:pPr>
        <w:numPr>
          <w:ilvl w:val="0"/>
          <w:numId w:val="43"/>
        </w:numPr>
        <w:rPr>
          <w:sz w:val="24"/>
          <w:szCs w:val="24"/>
        </w:rPr>
      </w:pPr>
      <w:r w:rsidRPr="0036436D">
        <w:rPr>
          <w:sz w:val="24"/>
          <w:szCs w:val="24"/>
        </w:rPr>
        <w:t>Competitive Analysis - Why</w:t>
      </w:r>
    </w:p>
    <w:p w:rsidR="0036436D" w:rsidRPr="0036436D" w:rsidRDefault="0036436D" w:rsidP="00FF581E">
      <w:pPr>
        <w:numPr>
          <w:ilvl w:val="0"/>
          <w:numId w:val="43"/>
        </w:numPr>
        <w:rPr>
          <w:sz w:val="24"/>
          <w:szCs w:val="24"/>
        </w:rPr>
      </w:pPr>
      <w:r w:rsidRPr="0036436D">
        <w:rPr>
          <w:sz w:val="24"/>
          <w:szCs w:val="24"/>
        </w:rPr>
        <w:t>Marketing Campaign Analysis Summary</w:t>
      </w:r>
    </w:p>
    <w:p w:rsidR="0036436D" w:rsidRPr="0036436D" w:rsidRDefault="0036436D" w:rsidP="00FF581E">
      <w:pPr>
        <w:numPr>
          <w:ilvl w:val="0"/>
          <w:numId w:val="43"/>
        </w:numPr>
        <w:rPr>
          <w:sz w:val="24"/>
          <w:szCs w:val="24"/>
        </w:rPr>
      </w:pPr>
      <w:r w:rsidRPr="0036436D">
        <w:rPr>
          <w:sz w:val="24"/>
          <w:szCs w:val="24"/>
        </w:rPr>
        <w:t>Marketing Campaign Analysis</w:t>
      </w:r>
    </w:p>
    <w:p w:rsidR="0036436D" w:rsidRPr="0036436D" w:rsidRDefault="0036436D" w:rsidP="00FF581E">
      <w:pPr>
        <w:numPr>
          <w:ilvl w:val="0"/>
          <w:numId w:val="43"/>
        </w:numPr>
        <w:rPr>
          <w:sz w:val="24"/>
          <w:szCs w:val="24"/>
        </w:rPr>
      </w:pPr>
      <w:r w:rsidRPr="0036436D">
        <w:rPr>
          <w:sz w:val="24"/>
          <w:szCs w:val="24"/>
        </w:rPr>
        <w:t>Opportunity Close Ratios</w:t>
      </w:r>
    </w:p>
    <w:p w:rsidR="0036436D" w:rsidRPr="0036436D" w:rsidRDefault="0036436D" w:rsidP="00FF581E">
      <w:pPr>
        <w:numPr>
          <w:ilvl w:val="0"/>
          <w:numId w:val="43"/>
        </w:numPr>
        <w:rPr>
          <w:sz w:val="24"/>
          <w:szCs w:val="24"/>
        </w:rPr>
      </w:pPr>
      <w:r w:rsidRPr="0036436D">
        <w:rPr>
          <w:sz w:val="24"/>
          <w:szCs w:val="24"/>
        </w:rPr>
        <w:t>Opportunity Close Ratios Summary</w:t>
      </w:r>
    </w:p>
    <w:p w:rsidR="0036436D" w:rsidRPr="0036436D" w:rsidRDefault="0036436D" w:rsidP="00FF581E">
      <w:pPr>
        <w:numPr>
          <w:ilvl w:val="0"/>
          <w:numId w:val="43"/>
        </w:numPr>
        <w:rPr>
          <w:sz w:val="24"/>
          <w:szCs w:val="24"/>
        </w:rPr>
      </w:pPr>
      <w:r w:rsidRPr="0036436D">
        <w:rPr>
          <w:sz w:val="24"/>
          <w:szCs w:val="24"/>
        </w:rPr>
        <w:t>Opportunity Detail</w:t>
      </w:r>
    </w:p>
    <w:p w:rsidR="0036436D" w:rsidRPr="0036436D" w:rsidRDefault="0036436D" w:rsidP="00FF581E">
      <w:pPr>
        <w:numPr>
          <w:ilvl w:val="0"/>
          <w:numId w:val="43"/>
        </w:numPr>
        <w:rPr>
          <w:sz w:val="24"/>
          <w:szCs w:val="24"/>
        </w:rPr>
      </w:pPr>
      <w:r w:rsidRPr="0036436D">
        <w:rPr>
          <w:sz w:val="24"/>
          <w:szCs w:val="24"/>
        </w:rPr>
        <w:t>Opportunity Funnel Summary</w:t>
      </w:r>
    </w:p>
    <w:p w:rsidR="0036436D" w:rsidRPr="0036436D" w:rsidRDefault="0036436D" w:rsidP="00FF581E">
      <w:pPr>
        <w:numPr>
          <w:ilvl w:val="0"/>
          <w:numId w:val="43"/>
        </w:numPr>
        <w:rPr>
          <w:sz w:val="24"/>
          <w:szCs w:val="24"/>
        </w:rPr>
      </w:pPr>
      <w:r w:rsidRPr="0036436D">
        <w:rPr>
          <w:sz w:val="24"/>
          <w:szCs w:val="24"/>
        </w:rPr>
        <w:t>Opportunity Funnel</w:t>
      </w:r>
    </w:p>
    <w:p w:rsidR="0036436D" w:rsidRPr="0036436D" w:rsidRDefault="0036436D" w:rsidP="00FF581E">
      <w:pPr>
        <w:numPr>
          <w:ilvl w:val="0"/>
          <w:numId w:val="43"/>
        </w:numPr>
        <w:rPr>
          <w:sz w:val="24"/>
          <w:szCs w:val="24"/>
        </w:rPr>
      </w:pPr>
      <w:r w:rsidRPr="0036436D">
        <w:rPr>
          <w:sz w:val="24"/>
          <w:szCs w:val="24"/>
        </w:rPr>
        <w:t>Opportunity Invoice</w:t>
      </w:r>
    </w:p>
    <w:p w:rsidR="0036436D" w:rsidRPr="0036436D" w:rsidRDefault="0036436D" w:rsidP="00FF581E">
      <w:pPr>
        <w:numPr>
          <w:ilvl w:val="0"/>
          <w:numId w:val="43"/>
        </w:numPr>
        <w:rPr>
          <w:sz w:val="24"/>
          <w:szCs w:val="24"/>
        </w:rPr>
      </w:pPr>
      <w:r w:rsidRPr="0036436D">
        <w:rPr>
          <w:sz w:val="24"/>
          <w:szCs w:val="24"/>
        </w:rPr>
        <w:t>Opportunity Quote</w:t>
      </w:r>
    </w:p>
    <w:p w:rsidR="0036436D" w:rsidRDefault="0036436D" w:rsidP="0036436D">
      <w:pPr>
        <w:rPr>
          <w:sz w:val="24"/>
          <w:szCs w:val="24"/>
        </w:rPr>
      </w:pPr>
    </w:p>
    <w:p w:rsidR="00761305" w:rsidRDefault="00761305" w:rsidP="0036436D">
      <w:pPr>
        <w:rPr>
          <w:sz w:val="24"/>
          <w:szCs w:val="24"/>
        </w:rPr>
      </w:pPr>
    </w:p>
    <w:p w:rsidR="00FF581E" w:rsidRDefault="00FF581E" w:rsidP="0036436D">
      <w:pPr>
        <w:rPr>
          <w:sz w:val="24"/>
          <w:szCs w:val="24"/>
        </w:rPr>
      </w:pPr>
    </w:p>
    <w:p w:rsidR="00FF581E" w:rsidRDefault="00FF581E" w:rsidP="0036436D">
      <w:pPr>
        <w:rPr>
          <w:sz w:val="24"/>
          <w:szCs w:val="24"/>
        </w:rPr>
      </w:pPr>
    </w:p>
    <w:p w:rsidR="00FF581E" w:rsidRDefault="00FF581E" w:rsidP="0036436D">
      <w:pPr>
        <w:rPr>
          <w:sz w:val="24"/>
          <w:szCs w:val="24"/>
        </w:rPr>
      </w:pPr>
    </w:p>
    <w:p w:rsidR="00FF581E" w:rsidRPr="0036436D" w:rsidRDefault="00FF581E" w:rsidP="0036436D">
      <w:pPr>
        <w:rPr>
          <w:sz w:val="24"/>
          <w:szCs w:val="24"/>
        </w:rPr>
      </w:pPr>
    </w:p>
    <w:p w:rsidR="0036436D" w:rsidRDefault="0036436D" w:rsidP="00761305">
      <w:pPr>
        <w:pStyle w:val="Heading1"/>
      </w:pPr>
      <w:bookmarkStart w:id="37" w:name="_Toc323845404"/>
      <w:r w:rsidRPr="0036436D">
        <w:lastRenderedPageBreak/>
        <w:t>Product Reports</w:t>
      </w:r>
      <w:bookmarkEnd w:id="37"/>
    </w:p>
    <w:p w:rsidR="00FF581E" w:rsidRDefault="00FF581E" w:rsidP="00FF581E">
      <w:pPr>
        <w:rPr>
          <w:sz w:val="24"/>
          <w:szCs w:val="24"/>
        </w:rPr>
      </w:pPr>
      <w:r>
        <w:rPr>
          <w:sz w:val="24"/>
          <w:szCs w:val="24"/>
        </w:rPr>
        <w:t>The following reports focus on the ACT! product entity:</w:t>
      </w:r>
    </w:p>
    <w:p w:rsidR="0036436D" w:rsidRPr="0036436D" w:rsidRDefault="0036436D" w:rsidP="0036436D">
      <w:pPr>
        <w:rPr>
          <w:sz w:val="24"/>
          <w:szCs w:val="24"/>
        </w:rPr>
      </w:pPr>
    </w:p>
    <w:p w:rsidR="0036436D" w:rsidRPr="0036436D" w:rsidRDefault="0036436D" w:rsidP="00FF581E">
      <w:pPr>
        <w:numPr>
          <w:ilvl w:val="0"/>
          <w:numId w:val="44"/>
        </w:numPr>
        <w:rPr>
          <w:sz w:val="24"/>
          <w:szCs w:val="24"/>
        </w:rPr>
      </w:pPr>
      <w:r w:rsidRPr="0036436D">
        <w:rPr>
          <w:sz w:val="24"/>
          <w:szCs w:val="24"/>
        </w:rPr>
        <w:t>Product Sales Analysis by Manager Summary</w:t>
      </w:r>
    </w:p>
    <w:p w:rsidR="0036436D" w:rsidRPr="0036436D" w:rsidRDefault="0036436D" w:rsidP="00FF581E">
      <w:pPr>
        <w:numPr>
          <w:ilvl w:val="0"/>
          <w:numId w:val="44"/>
        </w:numPr>
        <w:rPr>
          <w:sz w:val="24"/>
          <w:szCs w:val="24"/>
        </w:rPr>
      </w:pPr>
      <w:r w:rsidRPr="0036436D">
        <w:rPr>
          <w:sz w:val="24"/>
          <w:szCs w:val="24"/>
        </w:rPr>
        <w:t>Product Sales Analysis by Manager</w:t>
      </w:r>
    </w:p>
    <w:p w:rsidR="0036436D" w:rsidRPr="0036436D" w:rsidRDefault="0036436D" w:rsidP="00FF581E">
      <w:pPr>
        <w:numPr>
          <w:ilvl w:val="0"/>
          <w:numId w:val="44"/>
        </w:numPr>
        <w:rPr>
          <w:sz w:val="24"/>
          <w:szCs w:val="24"/>
        </w:rPr>
      </w:pPr>
      <w:r w:rsidRPr="0036436D">
        <w:rPr>
          <w:sz w:val="24"/>
          <w:szCs w:val="24"/>
        </w:rPr>
        <w:t>Product Sales Analysis Summary</w:t>
      </w:r>
    </w:p>
    <w:p w:rsidR="0036436D" w:rsidRPr="0036436D" w:rsidRDefault="0036436D" w:rsidP="00FF581E">
      <w:pPr>
        <w:numPr>
          <w:ilvl w:val="0"/>
          <w:numId w:val="44"/>
        </w:numPr>
        <w:rPr>
          <w:sz w:val="24"/>
          <w:szCs w:val="24"/>
        </w:rPr>
      </w:pPr>
      <w:r w:rsidRPr="0036436D">
        <w:rPr>
          <w:sz w:val="24"/>
          <w:szCs w:val="24"/>
        </w:rPr>
        <w:t>Product Sales Analysis</w:t>
      </w:r>
    </w:p>
    <w:p w:rsidR="0036436D" w:rsidRPr="0036436D" w:rsidRDefault="0036436D" w:rsidP="0036436D">
      <w:pPr>
        <w:rPr>
          <w:sz w:val="24"/>
          <w:szCs w:val="24"/>
        </w:rPr>
      </w:pPr>
    </w:p>
    <w:p w:rsidR="0036436D" w:rsidRDefault="0036436D" w:rsidP="00FF581E">
      <w:pPr>
        <w:pStyle w:val="Heading1"/>
      </w:pPr>
      <w:bookmarkStart w:id="38" w:name="_Toc323845405"/>
      <w:r w:rsidRPr="0036436D">
        <w:t>Activity Reports</w:t>
      </w:r>
      <w:bookmarkEnd w:id="38"/>
    </w:p>
    <w:p w:rsidR="00FF581E" w:rsidRDefault="00FF581E" w:rsidP="00FF581E">
      <w:pPr>
        <w:rPr>
          <w:sz w:val="24"/>
          <w:szCs w:val="24"/>
        </w:rPr>
      </w:pPr>
      <w:r>
        <w:rPr>
          <w:sz w:val="24"/>
          <w:szCs w:val="24"/>
        </w:rPr>
        <w:t>The following reports focus on the ACT! activity entity:</w:t>
      </w:r>
    </w:p>
    <w:p w:rsidR="00FF581E" w:rsidRPr="0036436D" w:rsidRDefault="00FF581E" w:rsidP="0036436D">
      <w:pPr>
        <w:rPr>
          <w:sz w:val="24"/>
          <w:szCs w:val="24"/>
        </w:rPr>
      </w:pPr>
    </w:p>
    <w:p w:rsidR="0036436D" w:rsidRPr="0036436D" w:rsidRDefault="0036436D" w:rsidP="00FF581E">
      <w:pPr>
        <w:numPr>
          <w:ilvl w:val="0"/>
          <w:numId w:val="45"/>
        </w:numPr>
        <w:rPr>
          <w:sz w:val="24"/>
          <w:szCs w:val="24"/>
        </w:rPr>
      </w:pPr>
      <w:r w:rsidRPr="0036436D">
        <w:rPr>
          <w:sz w:val="24"/>
          <w:szCs w:val="24"/>
        </w:rPr>
        <w:t>Activity Report Summary</w:t>
      </w:r>
    </w:p>
    <w:p w:rsidR="0036436D" w:rsidRPr="0036436D" w:rsidRDefault="0036436D" w:rsidP="00FF581E">
      <w:pPr>
        <w:numPr>
          <w:ilvl w:val="0"/>
          <w:numId w:val="45"/>
        </w:numPr>
        <w:rPr>
          <w:sz w:val="24"/>
          <w:szCs w:val="24"/>
        </w:rPr>
      </w:pPr>
      <w:r w:rsidRPr="0036436D">
        <w:rPr>
          <w:sz w:val="24"/>
          <w:szCs w:val="24"/>
        </w:rPr>
        <w:t>Activity Report</w:t>
      </w:r>
    </w:p>
    <w:p w:rsidR="0036436D" w:rsidRPr="0036436D" w:rsidRDefault="0036436D" w:rsidP="00FF581E">
      <w:pPr>
        <w:numPr>
          <w:ilvl w:val="0"/>
          <w:numId w:val="45"/>
        </w:numPr>
        <w:rPr>
          <w:sz w:val="24"/>
          <w:szCs w:val="24"/>
        </w:rPr>
      </w:pPr>
      <w:r w:rsidRPr="0036436D">
        <w:rPr>
          <w:sz w:val="24"/>
          <w:szCs w:val="24"/>
        </w:rPr>
        <w:t>Production Report Summary</w:t>
      </w:r>
    </w:p>
    <w:p w:rsidR="0036436D" w:rsidRPr="0036436D" w:rsidRDefault="0036436D" w:rsidP="00FF581E">
      <w:pPr>
        <w:numPr>
          <w:ilvl w:val="0"/>
          <w:numId w:val="45"/>
        </w:numPr>
        <w:rPr>
          <w:sz w:val="24"/>
          <w:szCs w:val="24"/>
        </w:rPr>
      </w:pPr>
      <w:r w:rsidRPr="0036436D">
        <w:rPr>
          <w:sz w:val="24"/>
          <w:szCs w:val="24"/>
        </w:rPr>
        <w:t>Production Report</w:t>
      </w:r>
    </w:p>
    <w:p w:rsidR="0036436D" w:rsidRDefault="0036436D" w:rsidP="0036436D">
      <w:pPr>
        <w:rPr>
          <w:sz w:val="24"/>
          <w:szCs w:val="24"/>
        </w:rPr>
      </w:pPr>
    </w:p>
    <w:p w:rsidR="0036436D" w:rsidRDefault="0036436D" w:rsidP="00761305">
      <w:pPr>
        <w:pStyle w:val="Heading1"/>
      </w:pPr>
      <w:bookmarkStart w:id="39" w:name="_Toc323845406"/>
      <w:r w:rsidRPr="0036436D">
        <w:t>History Report</w:t>
      </w:r>
      <w:r w:rsidR="00761305">
        <w:t>s</w:t>
      </w:r>
      <w:bookmarkEnd w:id="39"/>
    </w:p>
    <w:p w:rsidR="00FF581E" w:rsidRDefault="00FF581E" w:rsidP="00FF581E">
      <w:pPr>
        <w:rPr>
          <w:sz w:val="24"/>
          <w:szCs w:val="24"/>
        </w:rPr>
      </w:pPr>
      <w:r>
        <w:rPr>
          <w:sz w:val="24"/>
          <w:szCs w:val="24"/>
        </w:rPr>
        <w:t>The following reports focus on the ACT! history entity:</w:t>
      </w:r>
    </w:p>
    <w:p w:rsidR="00761305" w:rsidRPr="0036436D" w:rsidRDefault="00761305" w:rsidP="0036436D">
      <w:pPr>
        <w:rPr>
          <w:sz w:val="24"/>
          <w:szCs w:val="24"/>
        </w:rPr>
      </w:pPr>
    </w:p>
    <w:p w:rsidR="0036436D" w:rsidRPr="0036436D" w:rsidRDefault="0036436D" w:rsidP="00FF581E">
      <w:pPr>
        <w:numPr>
          <w:ilvl w:val="0"/>
          <w:numId w:val="46"/>
        </w:numPr>
        <w:rPr>
          <w:sz w:val="24"/>
          <w:szCs w:val="24"/>
        </w:rPr>
      </w:pPr>
      <w:r w:rsidRPr="0036436D">
        <w:rPr>
          <w:sz w:val="24"/>
          <w:szCs w:val="24"/>
        </w:rPr>
        <w:t>History Report Summary</w:t>
      </w:r>
    </w:p>
    <w:p w:rsidR="0036436D" w:rsidRPr="0036436D" w:rsidRDefault="0036436D" w:rsidP="00FF581E">
      <w:pPr>
        <w:numPr>
          <w:ilvl w:val="0"/>
          <w:numId w:val="46"/>
        </w:numPr>
        <w:rPr>
          <w:sz w:val="24"/>
          <w:szCs w:val="24"/>
        </w:rPr>
      </w:pPr>
      <w:r w:rsidRPr="0036436D">
        <w:rPr>
          <w:sz w:val="24"/>
          <w:szCs w:val="24"/>
        </w:rPr>
        <w:t>History Report</w:t>
      </w:r>
    </w:p>
    <w:p w:rsidR="0036436D" w:rsidRPr="0036436D" w:rsidRDefault="0036436D" w:rsidP="00FF581E">
      <w:pPr>
        <w:numPr>
          <w:ilvl w:val="0"/>
          <w:numId w:val="46"/>
        </w:numPr>
        <w:rPr>
          <w:sz w:val="24"/>
          <w:szCs w:val="24"/>
        </w:rPr>
      </w:pPr>
      <w:r w:rsidRPr="0036436D">
        <w:rPr>
          <w:sz w:val="24"/>
          <w:szCs w:val="24"/>
        </w:rPr>
        <w:t>History Summary by Contact Summary</w:t>
      </w:r>
    </w:p>
    <w:p w:rsidR="0036436D" w:rsidRPr="0036436D" w:rsidRDefault="0036436D" w:rsidP="00FF581E">
      <w:pPr>
        <w:numPr>
          <w:ilvl w:val="0"/>
          <w:numId w:val="46"/>
        </w:numPr>
        <w:rPr>
          <w:sz w:val="24"/>
          <w:szCs w:val="24"/>
        </w:rPr>
      </w:pPr>
      <w:r w:rsidRPr="0036436D">
        <w:rPr>
          <w:sz w:val="24"/>
          <w:szCs w:val="24"/>
        </w:rPr>
        <w:t>History Summary by Contact</w:t>
      </w:r>
    </w:p>
    <w:p w:rsidR="0036436D" w:rsidRPr="0036436D" w:rsidRDefault="0036436D" w:rsidP="00FF581E">
      <w:pPr>
        <w:numPr>
          <w:ilvl w:val="0"/>
          <w:numId w:val="46"/>
        </w:numPr>
        <w:rPr>
          <w:sz w:val="24"/>
          <w:szCs w:val="24"/>
        </w:rPr>
      </w:pPr>
      <w:r w:rsidRPr="0036436D">
        <w:rPr>
          <w:sz w:val="24"/>
          <w:szCs w:val="24"/>
        </w:rPr>
        <w:t>History Summary by IDStatus Summary</w:t>
      </w:r>
    </w:p>
    <w:p w:rsidR="0036436D" w:rsidRPr="0036436D" w:rsidRDefault="0036436D" w:rsidP="00FF581E">
      <w:pPr>
        <w:numPr>
          <w:ilvl w:val="0"/>
          <w:numId w:val="46"/>
        </w:numPr>
        <w:rPr>
          <w:sz w:val="24"/>
          <w:szCs w:val="24"/>
        </w:rPr>
      </w:pPr>
      <w:r w:rsidRPr="0036436D">
        <w:rPr>
          <w:sz w:val="24"/>
          <w:szCs w:val="24"/>
        </w:rPr>
        <w:t>History Summary by IDStatus</w:t>
      </w:r>
    </w:p>
    <w:p w:rsidR="0036436D" w:rsidRPr="0036436D" w:rsidRDefault="0036436D" w:rsidP="00FF581E">
      <w:pPr>
        <w:numPr>
          <w:ilvl w:val="0"/>
          <w:numId w:val="46"/>
        </w:numPr>
        <w:rPr>
          <w:sz w:val="24"/>
          <w:szCs w:val="24"/>
        </w:rPr>
      </w:pPr>
      <w:r w:rsidRPr="0036436D">
        <w:rPr>
          <w:sz w:val="24"/>
          <w:szCs w:val="24"/>
        </w:rPr>
        <w:t>History Time Spent by Company</w:t>
      </w:r>
    </w:p>
    <w:p w:rsidR="0036436D" w:rsidRPr="0036436D" w:rsidRDefault="0036436D" w:rsidP="00FF581E">
      <w:pPr>
        <w:numPr>
          <w:ilvl w:val="0"/>
          <w:numId w:val="46"/>
        </w:numPr>
        <w:rPr>
          <w:sz w:val="24"/>
          <w:szCs w:val="24"/>
        </w:rPr>
      </w:pPr>
      <w:r w:rsidRPr="0036436D">
        <w:rPr>
          <w:sz w:val="24"/>
          <w:szCs w:val="24"/>
        </w:rPr>
        <w:t>History Time Spent by Contact</w:t>
      </w:r>
    </w:p>
    <w:p w:rsidR="0036436D" w:rsidRPr="0036436D" w:rsidRDefault="0036436D" w:rsidP="0036436D">
      <w:pPr>
        <w:rPr>
          <w:sz w:val="24"/>
          <w:szCs w:val="24"/>
        </w:rPr>
      </w:pPr>
    </w:p>
    <w:p w:rsidR="0036436D" w:rsidRDefault="0036436D" w:rsidP="00761305">
      <w:pPr>
        <w:pStyle w:val="Heading1"/>
      </w:pPr>
      <w:bookmarkStart w:id="40" w:name="_Toc323845407"/>
      <w:r w:rsidRPr="0036436D">
        <w:t>Note Reports</w:t>
      </w:r>
      <w:bookmarkEnd w:id="40"/>
    </w:p>
    <w:p w:rsidR="00FF581E" w:rsidRDefault="00FF581E" w:rsidP="00FF581E">
      <w:pPr>
        <w:rPr>
          <w:sz w:val="24"/>
          <w:szCs w:val="24"/>
        </w:rPr>
      </w:pPr>
      <w:r>
        <w:rPr>
          <w:sz w:val="24"/>
          <w:szCs w:val="24"/>
        </w:rPr>
        <w:t>The following report is focused on the ACT! note entity:</w:t>
      </w:r>
    </w:p>
    <w:p w:rsidR="00761305" w:rsidRPr="0036436D" w:rsidRDefault="00761305" w:rsidP="0036436D">
      <w:pPr>
        <w:rPr>
          <w:sz w:val="24"/>
          <w:szCs w:val="24"/>
        </w:rPr>
      </w:pPr>
    </w:p>
    <w:p w:rsidR="0036436D" w:rsidRPr="0036436D" w:rsidRDefault="0036436D" w:rsidP="00FF581E">
      <w:pPr>
        <w:numPr>
          <w:ilvl w:val="0"/>
          <w:numId w:val="47"/>
        </w:numPr>
        <w:rPr>
          <w:sz w:val="24"/>
          <w:szCs w:val="24"/>
        </w:rPr>
      </w:pPr>
      <w:r w:rsidRPr="0036436D">
        <w:rPr>
          <w:sz w:val="24"/>
          <w:szCs w:val="24"/>
        </w:rPr>
        <w:t>Note Report</w:t>
      </w:r>
    </w:p>
    <w:p w:rsidR="0036436D" w:rsidRPr="0036436D" w:rsidRDefault="0036436D" w:rsidP="0036436D">
      <w:pPr>
        <w:rPr>
          <w:sz w:val="24"/>
          <w:szCs w:val="24"/>
        </w:rPr>
      </w:pPr>
    </w:p>
    <w:p w:rsidR="0036436D" w:rsidRPr="0036436D" w:rsidRDefault="0036436D" w:rsidP="0036436D">
      <w:pPr>
        <w:rPr>
          <w:sz w:val="24"/>
          <w:szCs w:val="24"/>
        </w:rPr>
      </w:pPr>
    </w:p>
    <w:p w:rsidR="0036436D" w:rsidRDefault="0036436D" w:rsidP="00761305">
      <w:pPr>
        <w:pStyle w:val="Heading1"/>
      </w:pPr>
      <w:bookmarkStart w:id="41" w:name="_Toc323845408"/>
      <w:r w:rsidRPr="0036436D">
        <w:lastRenderedPageBreak/>
        <w:t>Analysis Reports</w:t>
      </w:r>
      <w:bookmarkEnd w:id="41"/>
    </w:p>
    <w:p w:rsidR="00FF581E" w:rsidRDefault="00FF581E" w:rsidP="00FF581E">
      <w:pPr>
        <w:rPr>
          <w:sz w:val="24"/>
          <w:szCs w:val="24"/>
        </w:rPr>
      </w:pPr>
    </w:p>
    <w:p w:rsidR="00FF581E" w:rsidRDefault="00FF581E" w:rsidP="00FF581E">
      <w:pPr>
        <w:rPr>
          <w:sz w:val="24"/>
          <w:szCs w:val="24"/>
        </w:rPr>
      </w:pPr>
      <w:r>
        <w:rPr>
          <w:sz w:val="24"/>
          <w:szCs w:val="24"/>
        </w:rPr>
        <w:t>The following reports can be used to determine the number of new contact, history, and opportunity entries that have been added to your ACT! database (system usage):</w:t>
      </w:r>
    </w:p>
    <w:p w:rsidR="00761305" w:rsidRDefault="00761305" w:rsidP="0036436D">
      <w:pPr>
        <w:rPr>
          <w:sz w:val="24"/>
          <w:szCs w:val="24"/>
        </w:rPr>
      </w:pPr>
    </w:p>
    <w:p w:rsidR="0036436D" w:rsidRPr="0036436D" w:rsidRDefault="0036436D" w:rsidP="00FF581E">
      <w:pPr>
        <w:numPr>
          <w:ilvl w:val="0"/>
          <w:numId w:val="47"/>
        </w:numPr>
        <w:rPr>
          <w:sz w:val="24"/>
          <w:szCs w:val="24"/>
        </w:rPr>
      </w:pPr>
      <w:r w:rsidRPr="0036436D">
        <w:rPr>
          <w:sz w:val="24"/>
          <w:szCs w:val="24"/>
        </w:rPr>
        <w:t>Analysis - Created Contacts by Month</w:t>
      </w:r>
    </w:p>
    <w:p w:rsidR="0036436D" w:rsidRPr="0036436D" w:rsidRDefault="0036436D" w:rsidP="00FF581E">
      <w:pPr>
        <w:numPr>
          <w:ilvl w:val="0"/>
          <w:numId w:val="47"/>
        </w:numPr>
        <w:rPr>
          <w:sz w:val="24"/>
          <w:szCs w:val="24"/>
        </w:rPr>
      </w:pPr>
      <w:r w:rsidRPr="0036436D">
        <w:rPr>
          <w:sz w:val="24"/>
          <w:szCs w:val="24"/>
        </w:rPr>
        <w:t>Analysis - Created Contacts by Week</w:t>
      </w:r>
    </w:p>
    <w:p w:rsidR="0036436D" w:rsidRPr="0036436D" w:rsidRDefault="0036436D" w:rsidP="00FF581E">
      <w:pPr>
        <w:numPr>
          <w:ilvl w:val="0"/>
          <w:numId w:val="47"/>
        </w:numPr>
        <w:rPr>
          <w:sz w:val="24"/>
          <w:szCs w:val="24"/>
        </w:rPr>
      </w:pPr>
      <w:r w:rsidRPr="0036436D">
        <w:rPr>
          <w:sz w:val="24"/>
          <w:szCs w:val="24"/>
        </w:rPr>
        <w:t>Analysis - Created History by Month</w:t>
      </w:r>
    </w:p>
    <w:p w:rsidR="0036436D" w:rsidRPr="0036436D" w:rsidRDefault="0036436D" w:rsidP="00FF581E">
      <w:pPr>
        <w:numPr>
          <w:ilvl w:val="0"/>
          <w:numId w:val="47"/>
        </w:numPr>
        <w:rPr>
          <w:sz w:val="24"/>
          <w:szCs w:val="24"/>
        </w:rPr>
      </w:pPr>
      <w:r w:rsidRPr="0036436D">
        <w:rPr>
          <w:sz w:val="24"/>
          <w:szCs w:val="24"/>
        </w:rPr>
        <w:t>Analysis - Created History by Week</w:t>
      </w:r>
    </w:p>
    <w:p w:rsidR="0036436D" w:rsidRPr="0036436D" w:rsidRDefault="0036436D" w:rsidP="00FF581E">
      <w:pPr>
        <w:numPr>
          <w:ilvl w:val="0"/>
          <w:numId w:val="47"/>
        </w:numPr>
        <w:rPr>
          <w:sz w:val="24"/>
          <w:szCs w:val="24"/>
        </w:rPr>
      </w:pPr>
      <w:r w:rsidRPr="0036436D">
        <w:rPr>
          <w:sz w:val="24"/>
          <w:szCs w:val="24"/>
        </w:rPr>
        <w:t>Analysis - Created Opportunities by Month</w:t>
      </w:r>
    </w:p>
    <w:p w:rsidR="0036436D" w:rsidRPr="0036436D" w:rsidRDefault="0036436D" w:rsidP="00FF581E">
      <w:pPr>
        <w:numPr>
          <w:ilvl w:val="0"/>
          <w:numId w:val="47"/>
        </w:numPr>
        <w:rPr>
          <w:sz w:val="24"/>
          <w:szCs w:val="24"/>
        </w:rPr>
      </w:pPr>
      <w:r w:rsidRPr="0036436D">
        <w:rPr>
          <w:sz w:val="24"/>
          <w:szCs w:val="24"/>
        </w:rPr>
        <w:t>Analysis - Created Opportunities by Week</w:t>
      </w:r>
    </w:p>
    <w:p w:rsidR="0036436D" w:rsidRDefault="0036436D" w:rsidP="0036436D">
      <w:pPr>
        <w:rPr>
          <w:sz w:val="24"/>
          <w:szCs w:val="24"/>
        </w:rPr>
      </w:pPr>
    </w:p>
    <w:p w:rsidR="00761305" w:rsidRPr="0036436D" w:rsidRDefault="00761305" w:rsidP="0036436D">
      <w:pPr>
        <w:rPr>
          <w:sz w:val="24"/>
          <w:szCs w:val="24"/>
        </w:rPr>
      </w:pPr>
    </w:p>
    <w:p w:rsidR="0036436D" w:rsidRDefault="0036436D" w:rsidP="00761305">
      <w:pPr>
        <w:pStyle w:val="Heading1"/>
      </w:pPr>
      <w:bookmarkStart w:id="42" w:name="_Toc323845409"/>
      <w:r w:rsidRPr="0036436D">
        <w:t>System Reports</w:t>
      </w:r>
      <w:bookmarkEnd w:id="42"/>
    </w:p>
    <w:p w:rsidR="00761305" w:rsidRDefault="00FF581E" w:rsidP="0036436D">
      <w:pPr>
        <w:rPr>
          <w:sz w:val="24"/>
          <w:szCs w:val="24"/>
        </w:rPr>
      </w:pPr>
      <w:r>
        <w:rPr>
          <w:sz w:val="24"/>
          <w:szCs w:val="24"/>
        </w:rPr>
        <w:t>The following reports can be used to determine how system users are organized, who is using the system, and the status of a synchronized database:</w:t>
      </w:r>
    </w:p>
    <w:p w:rsidR="00FF581E" w:rsidRPr="0036436D" w:rsidRDefault="00FF581E" w:rsidP="0036436D">
      <w:pPr>
        <w:rPr>
          <w:sz w:val="24"/>
          <w:szCs w:val="24"/>
        </w:rPr>
      </w:pPr>
    </w:p>
    <w:p w:rsidR="0036436D" w:rsidRPr="0036436D" w:rsidRDefault="0036436D" w:rsidP="00FF581E">
      <w:pPr>
        <w:numPr>
          <w:ilvl w:val="0"/>
          <w:numId w:val="48"/>
        </w:numPr>
        <w:rPr>
          <w:sz w:val="24"/>
          <w:szCs w:val="24"/>
        </w:rPr>
      </w:pPr>
      <w:r w:rsidRPr="0036436D">
        <w:rPr>
          <w:sz w:val="24"/>
          <w:szCs w:val="24"/>
        </w:rPr>
        <w:t>Sync - Remote Database Report</w:t>
      </w:r>
    </w:p>
    <w:p w:rsidR="0036436D" w:rsidRPr="0036436D" w:rsidRDefault="0036436D" w:rsidP="00FF581E">
      <w:pPr>
        <w:numPr>
          <w:ilvl w:val="0"/>
          <w:numId w:val="48"/>
        </w:numPr>
        <w:rPr>
          <w:sz w:val="24"/>
          <w:szCs w:val="24"/>
        </w:rPr>
      </w:pPr>
      <w:r w:rsidRPr="0036436D">
        <w:rPr>
          <w:sz w:val="24"/>
          <w:szCs w:val="24"/>
        </w:rPr>
        <w:t>User by Role</w:t>
      </w:r>
    </w:p>
    <w:p w:rsidR="0036436D" w:rsidRPr="0036436D" w:rsidRDefault="0036436D" w:rsidP="00FF581E">
      <w:pPr>
        <w:numPr>
          <w:ilvl w:val="0"/>
          <w:numId w:val="48"/>
        </w:numPr>
        <w:rPr>
          <w:sz w:val="24"/>
          <w:szCs w:val="24"/>
        </w:rPr>
      </w:pPr>
      <w:r w:rsidRPr="0036436D">
        <w:rPr>
          <w:sz w:val="24"/>
          <w:szCs w:val="24"/>
        </w:rPr>
        <w:t>User by Team</w:t>
      </w:r>
    </w:p>
    <w:p w:rsidR="0036436D" w:rsidRPr="0036436D" w:rsidRDefault="0036436D" w:rsidP="00FF581E">
      <w:pPr>
        <w:numPr>
          <w:ilvl w:val="0"/>
          <w:numId w:val="48"/>
        </w:numPr>
        <w:rPr>
          <w:sz w:val="24"/>
          <w:szCs w:val="24"/>
        </w:rPr>
      </w:pPr>
      <w:r w:rsidRPr="0036436D">
        <w:rPr>
          <w:sz w:val="24"/>
          <w:szCs w:val="24"/>
        </w:rPr>
        <w:t>User Session Detail Report</w:t>
      </w:r>
    </w:p>
    <w:p w:rsidR="0036436D" w:rsidRPr="0036436D" w:rsidRDefault="0036436D" w:rsidP="00FF581E">
      <w:pPr>
        <w:numPr>
          <w:ilvl w:val="0"/>
          <w:numId w:val="48"/>
        </w:numPr>
        <w:rPr>
          <w:sz w:val="24"/>
          <w:szCs w:val="24"/>
        </w:rPr>
      </w:pPr>
      <w:r w:rsidRPr="0036436D">
        <w:rPr>
          <w:sz w:val="24"/>
          <w:szCs w:val="24"/>
        </w:rPr>
        <w:t>User Session Summary Report</w:t>
      </w:r>
    </w:p>
    <w:p w:rsidR="0036436D" w:rsidRPr="0036436D" w:rsidRDefault="0036436D" w:rsidP="0036436D">
      <w:pPr>
        <w:pStyle w:val="BodyText"/>
      </w:pPr>
    </w:p>
    <w:p w:rsidR="007749E9" w:rsidRDefault="007749E9" w:rsidP="00FF561C">
      <w:pPr>
        <w:pStyle w:val="BodyText"/>
        <w:sectPr w:rsidR="007749E9">
          <w:headerReference w:type="default" r:id="rId106"/>
          <w:headerReference w:type="first" r:id="rId107"/>
          <w:footerReference w:type="first" r:id="rId108"/>
          <w:pgSz w:w="12240" w:h="15840"/>
          <w:pgMar w:top="1800" w:right="1200" w:bottom="1800" w:left="3360" w:header="960" w:footer="960" w:gutter="0"/>
          <w:cols w:space="720"/>
          <w:titlePg/>
        </w:sectPr>
      </w:pPr>
    </w:p>
    <w:p w:rsidR="00BC52DD" w:rsidRDefault="00BC52DD" w:rsidP="00BC52DD">
      <w:pPr>
        <w:pStyle w:val="PartTitle"/>
        <w:framePr w:wrap="notBeside" w:hAnchor="page" w:x="8994" w:y="961"/>
        <w:shd w:val="solid" w:color="506C94" w:fill="506C94"/>
      </w:pPr>
      <w:r>
        <w:lastRenderedPageBreak/>
        <w:t>Chapter</w:t>
      </w:r>
    </w:p>
    <w:p w:rsidR="00BC52DD" w:rsidRDefault="00BC52DD" w:rsidP="00BC52DD">
      <w:pPr>
        <w:pStyle w:val="PartLabel"/>
        <w:framePr w:wrap="notBeside" w:hAnchor="page" w:x="8994" w:y="961"/>
        <w:shd w:val="solid" w:color="506C94" w:fill="506C94"/>
      </w:pPr>
      <w:r>
        <w:t>4</w:t>
      </w:r>
    </w:p>
    <w:p w:rsidR="0086060D" w:rsidRDefault="00067E50">
      <w:pPr>
        <w:pStyle w:val="ChapterTitle"/>
      </w:pPr>
      <w:r>
        <w:t>Resources</w:t>
      </w:r>
      <w:r w:rsidR="0086060D">
        <w:t xml:space="preserve"> </w:t>
      </w:r>
    </w:p>
    <w:p w:rsidR="00EF3985" w:rsidRDefault="00EF3985" w:rsidP="00EF3985">
      <w:pPr>
        <w:pStyle w:val="ChapterSubtitle"/>
        <w:rPr>
          <w:spacing w:val="-5"/>
        </w:rPr>
      </w:pPr>
      <w:r>
        <w:rPr>
          <w:spacing w:val="-5"/>
        </w:rPr>
        <w:t xml:space="preserve">Where to go for additional </w:t>
      </w:r>
      <w:r w:rsidR="006B3DCE">
        <w:rPr>
          <w:spacing w:val="-5"/>
        </w:rPr>
        <w:t xml:space="preserve">help or </w:t>
      </w:r>
      <w:r>
        <w:rPr>
          <w:spacing w:val="-5"/>
        </w:rPr>
        <w:t>answers.</w:t>
      </w:r>
    </w:p>
    <w:p w:rsidR="0086060D" w:rsidRDefault="000B1391">
      <w:pPr>
        <w:pStyle w:val="BodyTextKeep"/>
        <w:framePr w:dropCap="drop" w:lines="3" w:hSpace="60" w:wrap="around" w:vAnchor="text" w:hAnchor="text"/>
        <w:spacing w:line="849" w:lineRule="exact"/>
        <w:rPr>
          <w:position w:val="-10"/>
          <w:sz w:val="114"/>
        </w:rPr>
      </w:pPr>
      <w:r>
        <w:rPr>
          <w:caps/>
          <w:position w:val="-10"/>
          <w:sz w:val="114"/>
        </w:rPr>
        <w:t>A</w:t>
      </w:r>
    </w:p>
    <w:p w:rsidR="0086060D" w:rsidRDefault="00067E50">
      <w:pPr>
        <w:pStyle w:val="BodyTextKeep"/>
      </w:pPr>
      <w:r>
        <w:t xml:space="preserve">friendly staff of technicians, developers, and consultants </w:t>
      </w:r>
      <w:r w:rsidR="000B1391">
        <w:t xml:space="preserve">are </w:t>
      </w:r>
      <w:r>
        <w:t>available to help you with your questions or problems.</w:t>
      </w:r>
    </w:p>
    <w:p w:rsidR="00067E50" w:rsidRDefault="00067E50" w:rsidP="00067E50">
      <w:pPr>
        <w:pStyle w:val="BodyText"/>
      </w:pPr>
    </w:p>
    <w:p w:rsidR="00067E50" w:rsidRDefault="00067E50" w:rsidP="00067E50">
      <w:pPr>
        <w:pStyle w:val="Heading1"/>
      </w:pPr>
      <w:bookmarkStart w:id="43" w:name="_Toc323845410"/>
      <w:r>
        <w:t>Installation Trouble, Registration Problems, or Error Messages</w:t>
      </w:r>
      <w:bookmarkEnd w:id="43"/>
    </w:p>
    <w:p w:rsidR="00067E50" w:rsidRPr="00067E50" w:rsidRDefault="00067E50" w:rsidP="00067E50">
      <w:pPr>
        <w:pStyle w:val="BodyText"/>
        <w:rPr>
          <w:b/>
        </w:rPr>
      </w:pPr>
      <w:r w:rsidRPr="00067E50">
        <w:rPr>
          <w:b/>
        </w:rPr>
        <w:t>e-mail</w:t>
      </w:r>
      <w:r>
        <w:rPr>
          <w:b/>
        </w:rPr>
        <w:t>:</w:t>
      </w:r>
    </w:p>
    <w:p w:rsidR="00067E50" w:rsidRDefault="00067E50" w:rsidP="00067E50">
      <w:pPr>
        <w:pStyle w:val="BodyText"/>
        <w:rPr>
          <w:b/>
        </w:rPr>
      </w:pPr>
      <w:r w:rsidRPr="00067E50">
        <w:rPr>
          <w:b/>
        </w:rPr>
        <w:t>Stan Smith</w:t>
      </w:r>
      <w:r>
        <w:rPr>
          <w:b/>
        </w:rPr>
        <w:t>, ADS Programming</w:t>
      </w:r>
    </w:p>
    <w:p w:rsidR="00067E50" w:rsidRPr="00067E50" w:rsidRDefault="0025108B" w:rsidP="00067E50">
      <w:pPr>
        <w:pStyle w:val="BodyText"/>
      </w:pPr>
      <w:hyperlink r:id="rId109" w:history="1">
        <w:r w:rsidR="00067E50" w:rsidRPr="00067E50">
          <w:rPr>
            <w:rStyle w:val="Hyperlink"/>
          </w:rPr>
          <w:t>ssmith@adsprogramming.com</w:t>
        </w:r>
      </w:hyperlink>
    </w:p>
    <w:p w:rsidR="00067E50" w:rsidRDefault="00067E50" w:rsidP="00067E50">
      <w:pPr>
        <w:pStyle w:val="BodyText"/>
        <w:rPr>
          <w:b/>
        </w:rPr>
      </w:pPr>
    </w:p>
    <w:p w:rsidR="00067E50" w:rsidRDefault="00067E50" w:rsidP="00067E50">
      <w:pPr>
        <w:pStyle w:val="Heading1"/>
      </w:pPr>
      <w:bookmarkStart w:id="44" w:name="_Toc323845411"/>
      <w:r>
        <w:t>Crystal</w:t>
      </w:r>
      <w:r w:rsidR="00D77F0B">
        <w:t xml:space="preserve"> </w:t>
      </w:r>
      <w:r>
        <w:t>Clear Essential</w:t>
      </w:r>
      <w:r w:rsidR="00F41F72">
        <w:t>s</w:t>
      </w:r>
      <w:r>
        <w:t xml:space="preserve"> Report Questions</w:t>
      </w:r>
      <w:bookmarkEnd w:id="44"/>
    </w:p>
    <w:p w:rsidR="00067E50" w:rsidRPr="00067E50" w:rsidRDefault="00067E50" w:rsidP="00067E50">
      <w:pPr>
        <w:pStyle w:val="BodyText"/>
        <w:rPr>
          <w:b/>
        </w:rPr>
      </w:pPr>
      <w:r w:rsidRPr="00067E50">
        <w:rPr>
          <w:b/>
        </w:rPr>
        <w:t>e-mail</w:t>
      </w:r>
      <w:r>
        <w:rPr>
          <w:b/>
        </w:rPr>
        <w:t>:</w:t>
      </w:r>
    </w:p>
    <w:p w:rsidR="00067E50" w:rsidRDefault="0025108B" w:rsidP="00067E50">
      <w:pPr>
        <w:pStyle w:val="BodyText"/>
      </w:pPr>
      <w:hyperlink r:id="rId110" w:history="1">
        <w:r w:rsidR="00067E50" w:rsidRPr="009A6427">
          <w:rPr>
            <w:rStyle w:val="Hyperlink"/>
          </w:rPr>
          <w:t>support@crystalclearessentials.com</w:t>
        </w:r>
      </w:hyperlink>
    </w:p>
    <w:p w:rsidR="00067E50" w:rsidRDefault="00067E50" w:rsidP="00067E50">
      <w:pPr>
        <w:pStyle w:val="BodyText"/>
      </w:pPr>
    </w:p>
    <w:p w:rsidR="00067E50" w:rsidRDefault="00067E50" w:rsidP="002B0F61">
      <w:pPr>
        <w:pStyle w:val="Heading1"/>
      </w:pPr>
      <w:bookmarkStart w:id="45" w:name="_Toc323845412"/>
      <w:r>
        <w:t>Additional Report Requests</w:t>
      </w:r>
      <w:bookmarkEnd w:id="45"/>
    </w:p>
    <w:p w:rsidR="00067E50" w:rsidRPr="002B0F61" w:rsidRDefault="00A135F3" w:rsidP="00067E50">
      <w:pPr>
        <w:pStyle w:val="BodyText"/>
        <w:rPr>
          <w:b/>
        </w:rPr>
      </w:pPr>
      <w:r w:rsidRPr="002B0F61">
        <w:rPr>
          <w:b/>
        </w:rPr>
        <w:t>ACT! Certified Consultants</w:t>
      </w:r>
    </w:p>
    <w:p w:rsidR="00A135F3" w:rsidRPr="002B0F61" w:rsidRDefault="00A135F3" w:rsidP="00067E50">
      <w:pPr>
        <w:pStyle w:val="BodyText"/>
        <w:rPr>
          <w:b/>
        </w:rPr>
      </w:pPr>
      <w:r w:rsidRPr="002B0F61">
        <w:rPr>
          <w:b/>
        </w:rPr>
        <w:t>website</w:t>
      </w:r>
      <w:r w:rsidR="002B0F61" w:rsidRPr="002B0F61">
        <w:rPr>
          <w:b/>
        </w:rPr>
        <w:t>:</w:t>
      </w:r>
    </w:p>
    <w:p w:rsidR="00A135F3" w:rsidRDefault="0025108B" w:rsidP="00067E50">
      <w:pPr>
        <w:pStyle w:val="BodyText"/>
      </w:pPr>
      <w:hyperlink r:id="rId111" w:history="1">
        <w:r w:rsidR="004F006E" w:rsidRPr="0073509C">
          <w:rPr>
            <w:rStyle w:val="Hyperlink"/>
          </w:rPr>
          <w:t>http://www.act.com/Partners/Certified-Consultants</w:t>
        </w:r>
      </w:hyperlink>
    </w:p>
    <w:p w:rsidR="004F006E" w:rsidRDefault="004F006E" w:rsidP="00067E50">
      <w:pPr>
        <w:pStyle w:val="BodyText"/>
      </w:pPr>
    </w:p>
    <w:p w:rsidR="00A135F3" w:rsidRPr="002B0F61" w:rsidRDefault="00A135F3" w:rsidP="00067E50">
      <w:pPr>
        <w:pStyle w:val="BodyText"/>
        <w:rPr>
          <w:b/>
        </w:rPr>
      </w:pPr>
      <w:r w:rsidRPr="002B0F61">
        <w:rPr>
          <w:b/>
        </w:rPr>
        <w:t>Crystal</w:t>
      </w:r>
      <w:r w:rsidR="00D77F0B">
        <w:rPr>
          <w:b/>
        </w:rPr>
        <w:t xml:space="preserve"> </w:t>
      </w:r>
      <w:r w:rsidRPr="002B0F61">
        <w:rPr>
          <w:b/>
        </w:rPr>
        <w:t>Clear Essentials Development Staff</w:t>
      </w:r>
    </w:p>
    <w:p w:rsidR="00A135F3" w:rsidRPr="002B0F61" w:rsidRDefault="00A135F3" w:rsidP="00067E50">
      <w:pPr>
        <w:pStyle w:val="BodyText"/>
        <w:rPr>
          <w:b/>
        </w:rPr>
      </w:pPr>
      <w:r w:rsidRPr="002B0F61">
        <w:rPr>
          <w:b/>
        </w:rPr>
        <w:t>e-mail:</w:t>
      </w:r>
    </w:p>
    <w:p w:rsidR="004F006E" w:rsidRDefault="0025108B">
      <w:pPr>
        <w:pStyle w:val="BodyText"/>
      </w:pPr>
      <w:hyperlink r:id="rId112" w:history="1">
        <w:r w:rsidR="004F006E" w:rsidRPr="0073509C">
          <w:rPr>
            <w:rStyle w:val="Hyperlink"/>
          </w:rPr>
          <w:t>requests@crystalclearessentials.com</w:t>
        </w:r>
      </w:hyperlink>
    </w:p>
    <w:p w:rsidR="0086060D" w:rsidRDefault="0086060D"/>
    <w:sectPr w:rsidR="0086060D">
      <w:headerReference w:type="first" r:id="rId113"/>
      <w:pgSz w:w="12240" w:h="15840"/>
      <w:pgMar w:top="1800" w:right="1200" w:bottom="1800" w:left="3360" w:header="960" w:footer="96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08B" w:rsidRDefault="0025108B">
      <w:r>
        <w:separator/>
      </w:r>
    </w:p>
  </w:endnote>
  <w:endnote w:type="continuationSeparator" w:id="0">
    <w:p w:rsidR="0025108B" w:rsidRDefault="0025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Shell Dlg">
    <w:panose1 w:val="020B0604020202020204"/>
    <w:charset w:val="00"/>
    <w:family w:val="swiss"/>
    <w:pitch w:val="variable"/>
    <w:sig w:usb0="E1002AFF" w:usb1="C0000002"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Default="006946FC">
    <w:pPr>
      <w:pStyle w:val="Footer"/>
    </w:pPr>
    <w:r>
      <w:rPr>
        <w:rStyle w:val="PageNumber"/>
      </w:rPr>
      <w:fldChar w:fldCharType="begin"/>
    </w:r>
    <w:r>
      <w:rPr>
        <w:rStyle w:val="PageNumber"/>
      </w:rPr>
      <w:instrText xml:space="preserve"> PAGE </w:instrText>
    </w:r>
    <w:r>
      <w:rPr>
        <w:rStyle w:val="PageNumber"/>
      </w:rPr>
      <w:fldChar w:fldCharType="separate"/>
    </w:r>
    <w:r w:rsidR="00DD0A54">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Default="006946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Default="006946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Pr="00414154" w:rsidRDefault="006946FC">
    <w:pPr>
      <w:pStyle w:val="Footer"/>
      <w:rPr>
        <w:color w:val="506C94"/>
      </w:rPr>
    </w:pPr>
    <w:r w:rsidRPr="00414154">
      <w:rPr>
        <w:rStyle w:val="PageNumber"/>
        <w:color w:val="506C94"/>
      </w:rPr>
      <w:fldChar w:fldCharType="begin"/>
    </w:r>
    <w:r w:rsidRPr="00414154">
      <w:rPr>
        <w:rStyle w:val="PageNumber"/>
        <w:color w:val="506C94"/>
      </w:rPr>
      <w:instrText xml:space="preserve"> PAGE </w:instrText>
    </w:r>
    <w:r w:rsidRPr="00414154">
      <w:rPr>
        <w:rStyle w:val="PageNumber"/>
        <w:color w:val="506C94"/>
      </w:rPr>
      <w:fldChar w:fldCharType="separate"/>
    </w:r>
    <w:r w:rsidR="00DD0A54">
      <w:rPr>
        <w:rStyle w:val="PageNumber"/>
        <w:noProof/>
        <w:color w:val="506C94"/>
      </w:rPr>
      <w:t>1</w:t>
    </w:r>
    <w:r w:rsidRPr="00414154">
      <w:rPr>
        <w:rStyle w:val="PageNumber"/>
        <w:color w:val="506C9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Default="006946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Pr="00414154" w:rsidRDefault="006946FC">
    <w:pPr>
      <w:pStyle w:val="Footer"/>
      <w:framePr w:wrap="notBeside" w:vAnchor="text" w:hAnchor="margin" w:xAlign="center" w:y="1"/>
      <w:rPr>
        <w:rStyle w:val="PageNumber"/>
        <w:color w:val="506C94"/>
      </w:rPr>
    </w:pPr>
    <w:r w:rsidRPr="00414154">
      <w:rPr>
        <w:rStyle w:val="PageNumber"/>
        <w:color w:val="506C94"/>
      </w:rPr>
      <w:fldChar w:fldCharType="begin"/>
    </w:r>
    <w:r w:rsidRPr="00414154">
      <w:rPr>
        <w:rStyle w:val="PageNumber"/>
        <w:color w:val="506C94"/>
      </w:rPr>
      <w:instrText xml:space="preserve">PAGE  </w:instrText>
    </w:r>
    <w:r w:rsidRPr="00414154">
      <w:rPr>
        <w:rStyle w:val="PageNumber"/>
        <w:color w:val="506C94"/>
      </w:rPr>
      <w:fldChar w:fldCharType="separate"/>
    </w:r>
    <w:r w:rsidR="00DD0A54">
      <w:rPr>
        <w:rStyle w:val="PageNumber"/>
        <w:noProof/>
        <w:color w:val="506C94"/>
      </w:rPr>
      <w:t>38</w:t>
    </w:r>
    <w:r w:rsidRPr="00414154">
      <w:rPr>
        <w:rStyle w:val="PageNumber"/>
        <w:color w:val="506C94"/>
      </w:rPr>
      <w:fldChar w:fldCharType="end"/>
    </w:r>
  </w:p>
  <w:p w:rsidR="006946FC" w:rsidRPr="00414154" w:rsidRDefault="006946FC">
    <w:pPr>
      <w:pStyle w:val="Footer"/>
      <w:rPr>
        <w:color w:val="506C9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2E0" w:rsidRPr="00D052E0" w:rsidRDefault="00D052E0">
    <w:pPr>
      <w:pStyle w:val="Footer"/>
      <w:rPr>
        <w:color w:val="506C94"/>
      </w:rPr>
    </w:pPr>
    <w:r w:rsidRPr="00D052E0">
      <w:rPr>
        <w:color w:val="506C94"/>
      </w:rPr>
      <w:fldChar w:fldCharType="begin"/>
    </w:r>
    <w:r w:rsidRPr="00D052E0">
      <w:rPr>
        <w:color w:val="506C94"/>
      </w:rPr>
      <w:instrText xml:space="preserve"> PAGE   \* MERGEFORMAT </w:instrText>
    </w:r>
    <w:r w:rsidRPr="00D052E0">
      <w:rPr>
        <w:color w:val="506C94"/>
      </w:rPr>
      <w:fldChar w:fldCharType="separate"/>
    </w:r>
    <w:r w:rsidR="00DD0A54">
      <w:rPr>
        <w:noProof/>
        <w:color w:val="506C94"/>
      </w:rPr>
      <w:t>39</w:t>
    </w:r>
    <w:r w:rsidRPr="00D052E0">
      <w:rPr>
        <w:noProof/>
        <w:color w:val="506C94"/>
      </w:rPr>
      <w:fldChar w:fldCharType="end"/>
    </w:r>
  </w:p>
  <w:p w:rsidR="006946FC" w:rsidRDefault="00694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08B" w:rsidRDefault="0025108B">
      <w:r>
        <w:separator/>
      </w:r>
    </w:p>
  </w:footnote>
  <w:footnote w:type="continuationSeparator" w:id="0">
    <w:p w:rsidR="0025108B" w:rsidRDefault="00251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Default="006946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Pr="00414154" w:rsidRDefault="006946FC">
    <w:pPr>
      <w:pStyle w:val="Header"/>
      <w:rPr>
        <w:color w:val="506C94"/>
        <w:szCs w:val="14"/>
      </w:rPr>
    </w:pPr>
    <w:r w:rsidRPr="00414154">
      <w:rPr>
        <w:color w:val="506C94"/>
        <w:szCs w:val="14"/>
      </w:rPr>
      <w:t>getting started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Default="006946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Pr="00414154" w:rsidRDefault="006946FC">
    <w:pPr>
      <w:pStyle w:val="Header"/>
      <w:rPr>
        <w:color w:val="506C94"/>
        <w:szCs w:val="14"/>
      </w:rPr>
    </w:pPr>
    <w:r w:rsidRPr="00414154">
      <w:rPr>
        <w:color w:val="506C94"/>
        <w:szCs w:val="14"/>
      </w:rPr>
      <w:t>getting started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41" w:rsidRPr="00414154" w:rsidRDefault="00A97F41">
    <w:pPr>
      <w:pStyle w:val="Header"/>
      <w:rPr>
        <w:color w:val="506C94"/>
        <w:szCs w:val="14"/>
      </w:rPr>
    </w:pPr>
    <w:r>
      <w:rPr>
        <w:color w:val="506C94"/>
        <w:szCs w:val="14"/>
      </w:rPr>
      <w:t>crystal clear essentials basics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Pr="00414154" w:rsidRDefault="006946FC">
    <w:pPr>
      <w:pStyle w:val="Header"/>
      <w:ind w:left="-2160"/>
      <w:rPr>
        <w:color w:val="506C94"/>
      </w:rPr>
    </w:pPr>
    <w:r w:rsidRPr="00414154">
      <w:rPr>
        <w:color w:val="506C94"/>
      </w:rPr>
      <w:t>crystal</w:t>
    </w:r>
    <w:r>
      <w:rPr>
        <w:color w:val="506C94"/>
      </w:rPr>
      <w:t xml:space="preserve"> </w:t>
    </w:r>
    <w:r w:rsidRPr="00414154">
      <w:rPr>
        <w:color w:val="506C94"/>
      </w:rPr>
      <w:t>clear essentials basics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F41" w:rsidRPr="00414154" w:rsidRDefault="00A97F41">
    <w:pPr>
      <w:pStyle w:val="Header"/>
      <w:rPr>
        <w:color w:val="506C94"/>
        <w:szCs w:val="14"/>
      </w:rPr>
    </w:pPr>
    <w:r>
      <w:rPr>
        <w:color w:val="506C94"/>
        <w:szCs w:val="14"/>
      </w:rPr>
      <w:t>report descriptions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FC" w:rsidRPr="00414154" w:rsidRDefault="006946FC" w:rsidP="00414154">
    <w:pPr>
      <w:pStyle w:val="Header"/>
      <w:ind w:left="-2160"/>
      <w:rPr>
        <w:color w:val="506C94"/>
      </w:rPr>
    </w:pPr>
    <w:r>
      <w:rPr>
        <w:color w:val="506C94"/>
      </w:rPr>
      <w:t>report Descriptions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2E0" w:rsidRPr="00414154" w:rsidRDefault="00D052E0" w:rsidP="00414154">
    <w:pPr>
      <w:pStyle w:val="Header"/>
      <w:ind w:left="-2160"/>
      <w:rPr>
        <w:color w:val="506C94"/>
      </w:rPr>
    </w:pPr>
    <w:r>
      <w:rPr>
        <w:color w:val="506C94"/>
      </w:rPr>
      <w:t>resources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82F01A"/>
    <w:lvl w:ilvl="0">
      <w:start w:val="1"/>
      <w:numFmt w:val="decimal"/>
      <w:lvlText w:val="%1."/>
      <w:lvlJc w:val="left"/>
      <w:pPr>
        <w:tabs>
          <w:tab w:val="num" w:pos="1800"/>
        </w:tabs>
        <w:ind w:left="1800" w:hanging="360"/>
      </w:pPr>
    </w:lvl>
  </w:abstractNum>
  <w:abstractNum w:abstractNumId="1">
    <w:nsid w:val="FFFFFF7D"/>
    <w:multiLevelType w:val="singleLevel"/>
    <w:tmpl w:val="228EFD58"/>
    <w:lvl w:ilvl="0">
      <w:start w:val="1"/>
      <w:numFmt w:val="decimal"/>
      <w:lvlText w:val="%1."/>
      <w:lvlJc w:val="left"/>
      <w:pPr>
        <w:tabs>
          <w:tab w:val="num" w:pos="1440"/>
        </w:tabs>
        <w:ind w:left="1440" w:hanging="360"/>
      </w:pPr>
    </w:lvl>
  </w:abstractNum>
  <w:abstractNum w:abstractNumId="2">
    <w:nsid w:val="FFFFFF7E"/>
    <w:multiLevelType w:val="singleLevel"/>
    <w:tmpl w:val="E0B2CCDE"/>
    <w:lvl w:ilvl="0">
      <w:start w:val="1"/>
      <w:numFmt w:val="decimal"/>
      <w:lvlText w:val="%1."/>
      <w:lvlJc w:val="left"/>
      <w:pPr>
        <w:tabs>
          <w:tab w:val="num" w:pos="1080"/>
        </w:tabs>
        <w:ind w:left="1080" w:hanging="360"/>
      </w:pPr>
    </w:lvl>
  </w:abstractNum>
  <w:abstractNum w:abstractNumId="3">
    <w:nsid w:val="FFFFFF7F"/>
    <w:multiLevelType w:val="singleLevel"/>
    <w:tmpl w:val="7574689E"/>
    <w:lvl w:ilvl="0">
      <w:start w:val="1"/>
      <w:numFmt w:val="decimal"/>
      <w:lvlText w:val="%1."/>
      <w:lvlJc w:val="left"/>
      <w:pPr>
        <w:tabs>
          <w:tab w:val="num" w:pos="720"/>
        </w:tabs>
        <w:ind w:left="720" w:hanging="360"/>
      </w:pPr>
    </w:lvl>
  </w:abstractNum>
  <w:abstractNum w:abstractNumId="4">
    <w:nsid w:val="FFFFFF80"/>
    <w:multiLevelType w:val="singleLevel"/>
    <w:tmpl w:val="F8E8807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8AC58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A0A312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5DCECC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80F976"/>
    <w:lvl w:ilvl="0">
      <w:start w:val="1"/>
      <w:numFmt w:val="decimal"/>
      <w:lvlText w:val="%1."/>
      <w:lvlJc w:val="left"/>
      <w:pPr>
        <w:tabs>
          <w:tab w:val="num" w:pos="360"/>
        </w:tabs>
        <w:ind w:left="360" w:hanging="360"/>
      </w:pPr>
    </w:lvl>
  </w:abstractNum>
  <w:abstractNum w:abstractNumId="9">
    <w:nsid w:val="FFFFFF89"/>
    <w:multiLevelType w:val="singleLevel"/>
    <w:tmpl w:val="05C494D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35740A1"/>
    <w:multiLevelType w:val="hybridMultilevel"/>
    <w:tmpl w:val="2D28D6D6"/>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nsid w:val="04B53979"/>
    <w:multiLevelType w:val="hybridMultilevel"/>
    <w:tmpl w:val="2272C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537D74"/>
    <w:multiLevelType w:val="hybridMultilevel"/>
    <w:tmpl w:val="5E2C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0103EF"/>
    <w:multiLevelType w:val="hybridMultilevel"/>
    <w:tmpl w:val="0DD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6746D"/>
    <w:multiLevelType w:val="hybridMultilevel"/>
    <w:tmpl w:val="81FE92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99F25A1"/>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17">
    <w:nsid w:val="1DE91DB2"/>
    <w:multiLevelType w:val="hybridMultilevel"/>
    <w:tmpl w:val="E482D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FC040DA"/>
    <w:multiLevelType w:val="hybridMultilevel"/>
    <w:tmpl w:val="56A2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AF6D9D"/>
    <w:multiLevelType w:val="hybridMultilevel"/>
    <w:tmpl w:val="EB80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D534D0"/>
    <w:multiLevelType w:val="hybridMultilevel"/>
    <w:tmpl w:val="B9D2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AF37D2"/>
    <w:multiLevelType w:val="hybridMultilevel"/>
    <w:tmpl w:val="5AC47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B8052F"/>
    <w:multiLevelType w:val="hybridMultilevel"/>
    <w:tmpl w:val="352E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A05A10"/>
    <w:multiLevelType w:val="hybridMultilevel"/>
    <w:tmpl w:val="AB4AB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1A3A25"/>
    <w:multiLevelType w:val="hybridMultilevel"/>
    <w:tmpl w:val="CDC200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26">
    <w:nsid w:val="50BF6ECC"/>
    <w:multiLevelType w:val="hybridMultilevel"/>
    <w:tmpl w:val="CBF28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9B0C4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28">
    <w:nsid w:val="57C73178"/>
    <w:multiLevelType w:val="hybridMultilevel"/>
    <w:tmpl w:val="2820A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30">
    <w:nsid w:val="61234713"/>
    <w:multiLevelType w:val="hybridMultilevel"/>
    <w:tmpl w:val="ACAE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540DA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32">
    <w:nsid w:val="659A0AF6"/>
    <w:multiLevelType w:val="hybridMultilevel"/>
    <w:tmpl w:val="9BA4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443443"/>
    <w:multiLevelType w:val="hybridMultilevel"/>
    <w:tmpl w:val="37CAC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6659AD"/>
    <w:multiLevelType w:val="hybridMultilevel"/>
    <w:tmpl w:val="336E8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F57D38"/>
    <w:multiLevelType w:val="hybridMultilevel"/>
    <w:tmpl w:val="1CF40D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C3B4207"/>
    <w:multiLevelType w:val="hybridMultilevel"/>
    <w:tmpl w:val="ACBA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29"/>
  </w:num>
  <w:num w:numId="4">
    <w:abstractNumId w:val="8"/>
  </w:num>
  <w:num w:numId="5">
    <w:abstractNumId w:val="7"/>
  </w:num>
  <w:num w:numId="6">
    <w:abstractNumId w:val="6"/>
  </w:num>
  <w:num w:numId="7">
    <w:abstractNumId w:val="5"/>
  </w:num>
  <w:num w:numId="8">
    <w:abstractNumId w:val="4"/>
  </w:num>
  <w:num w:numId="9">
    <w:abstractNumId w:val="25"/>
  </w:num>
  <w:num w:numId="10">
    <w:abstractNumId w:val="25"/>
  </w:num>
  <w:num w:numId="11">
    <w:abstractNumId w:val="3"/>
  </w:num>
  <w:num w:numId="12">
    <w:abstractNumId w:val="2"/>
  </w:num>
  <w:num w:numId="13">
    <w:abstractNumId w:val="1"/>
  </w:num>
  <w:num w:numId="14">
    <w:abstractNumId w:val="0"/>
  </w:num>
  <w:num w:numId="15">
    <w:abstractNumId w:val="10"/>
  </w:num>
  <w:num w:numId="16">
    <w:abstractNumId w:val="10"/>
    <w:lvlOverride w:ilvl="0">
      <w:lvl w:ilvl="0">
        <w:numFmt w:val="bullet"/>
        <w:lvlText w:val=""/>
        <w:legacy w:legacy="1" w:legacySpace="0" w:legacyIndent="360"/>
        <w:lvlJc w:val="left"/>
        <w:pPr>
          <w:ind w:left="360" w:right="360" w:hanging="360"/>
        </w:pPr>
        <w:rPr>
          <w:rFonts w:ascii="Wingdings" w:hAnsi="Wingdings"/>
          <w:sz w:val="22"/>
        </w:rPr>
      </w:lvl>
    </w:lvlOverride>
  </w:num>
  <w:num w:numId="17">
    <w:abstractNumId w:val="10"/>
    <w:lvlOverride w:ilvl="0">
      <w:lvl w:ilvl="0">
        <w:numFmt w:val="bullet"/>
        <w:lvlText w:val=""/>
        <w:legacy w:legacy="1" w:legacySpace="0" w:legacyIndent="360"/>
        <w:lvlJc w:val="left"/>
        <w:pPr>
          <w:ind w:left="360" w:right="360" w:hanging="360"/>
        </w:pPr>
        <w:rPr>
          <w:rFonts w:ascii="Wingdings" w:hAnsi="Wingdings"/>
          <w:sz w:val="24"/>
        </w:rPr>
      </w:lvl>
    </w:lvlOverride>
  </w:num>
  <w:num w:numId="18">
    <w:abstractNumId w:val="10"/>
    <w:lvlOverride w:ilvl="0">
      <w:lvl w:ilvl="0">
        <w:numFmt w:val="bullet"/>
        <w:lvlText w:val=""/>
        <w:legacy w:legacy="1" w:legacySpace="0" w:legacyIndent="360"/>
        <w:lvlJc w:val="left"/>
        <w:pPr>
          <w:ind w:left="360" w:right="360" w:hanging="360"/>
        </w:pPr>
        <w:rPr>
          <w:rFonts w:ascii="Wingdings" w:hAnsi="Wingdings"/>
          <w:sz w:val="22"/>
        </w:rPr>
      </w:lvl>
    </w:lvlOverride>
  </w:num>
  <w:num w:numId="19">
    <w:abstractNumId w:val="10"/>
    <w:lvlOverride w:ilvl="0">
      <w:lvl w:ilvl="0">
        <w:numFmt w:val="bullet"/>
        <w:lvlText w:val=""/>
        <w:legacy w:legacy="1" w:legacySpace="0" w:legacyIndent="360"/>
        <w:lvlJc w:val="left"/>
        <w:pPr>
          <w:ind w:left="360" w:right="360" w:hanging="360"/>
        </w:pPr>
        <w:rPr>
          <w:rFonts w:ascii="Wingdings" w:hAnsi="Wingdings"/>
          <w:sz w:val="20"/>
        </w:rPr>
      </w:lvl>
    </w:lvlOverride>
  </w:num>
  <w:num w:numId="20">
    <w:abstractNumId w:val="10"/>
    <w:lvlOverride w:ilvl="0">
      <w:lvl w:ilvl="0">
        <w:numFmt w:val="bullet"/>
        <w:lvlText w:val=""/>
        <w:legacy w:legacy="1" w:legacySpace="0" w:legacyIndent="360"/>
        <w:lvlJc w:val="left"/>
        <w:pPr>
          <w:ind w:left="0" w:right="720" w:hanging="360"/>
        </w:pPr>
        <w:rPr>
          <w:rFonts w:ascii="Symbol" w:hAnsi="Symbol"/>
          <w:sz w:val="28"/>
        </w:rPr>
      </w:lvl>
    </w:lvlOverride>
  </w:num>
  <w:num w:numId="21">
    <w:abstractNumId w:val="10"/>
    <w:lvlOverride w:ilvl="0">
      <w:lvl w:ilvl="0">
        <w:numFmt w:val="bullet"/>
        <w:lvlText w:val=""/>
        <w:legacy w:legacy="1" w:legacySpace="0" w:legacyIndent="360"/>
        <w:lvlJc w:val="left"/>
        <w:pPr>
          <w:ind w:left="0" w:right="720" w:hanging="360"/>
        </w:pPr>
        <w:rPr>
          <w:rFonts w:ascii="Symbol" w:hAnsi="Symbol"/>
          <w:sz w:val="28"/>
        </w:rPr>
      </w:lvl>
    </w:lvlOverride>
  </w:num>
  <w:num w:numId="22">
    <w:abstractNumId w:val="16"/>
  </w:num>
  <w:num w:numId="23">
    <w:abstractNumId w:val="16"/>
    <w:lvlOverride w:ilvl="0">
      <w:startOverride w:val="1"/>
    </w:lvlOverride>
  </w:num>
  <w:num w:numId="24">
    <w:abstractNumId w:val="27"/>
  </w:num>
  <w:num w:numId="25">
    <w:abstractNumId w:val="27"/>
    <w:lvlOverride w:ilvl="0">
      <w:startOverride w:val="1"/>
    </w:lvlOverride>
  </w:num>
  <w:num w:numId="26">
    <w:abstractNumId w:val="31"/>
  </w:num>
  <w:num w:numId="27">
    <w:abstractNumId w:val="31"/>
    <w:lvlOverride w:ilvl="0">
      <w:startOverride w:val="1"/>
    </w:lvlOverride>
  </w:num>
  <w:num w:numId="28">
    <w:abstractNumId w:val="11"/>
  </w:num>
  <w:num w:numId="29">
    <w:abstractNumId w:val="15"/>
  </w:num>
  <w:num w:numId="30">
    <w:abstractNumId w:val="24"/>
  </w:num>
  <w:num w:numId="31">
    <w:abstractNumId w:val="35"/>
  </w:num>
  <w:num w:numId="32">
    <w:abstractNumId w:val="21"/>
  </w:num>
  <w:num w:numId="33">
    <w:abstractNumId w:val="23"/>
  </w:num>
  <w:num w:numId="34">
    <w:abstractNumId w:val="26"/>
  </w:num>
  <w:num w:numId="35">
    <w:abstractNumId w:val="28"/>
  </w:num>
  <w:num w:numId="36">
    <w:abstractNumId w:val="17"/>
  </w:num>
  <w:num w:numId="37">
    <w:abstractNumId w:val="33"/>
  </w:num>
  <w:num w:numId="38">
    <w:abstractNumId w:val="34"/>
  </w:num>
  <w:num w:numId="39">
    <w:abstractNumId w:val="12"/>
  </w:num>
  <w:num w:numId="40">
    <w:abstractNumId w:val="22"/>
  </w:num>
  <w:num w:numId="41">
    <w:abstractNumId w:val="19"/>
  </w:num>
  <w:num w:numId="42">
    <w:abstractNumId w:val="36"/>
  </w:num>
  <w:num w:numId="43">
    <w:abstractNumId w:val="20"/>
  </w:num>
  <w:num w:numId="44">
    <w:abstractNumId w:val="30"/>
  </w:num>
  <w:num w:numId="45">
    <w:abstractNumId w:val="13"/>
  </w:num>
  <w:num w:numId="46">
    <w:abstractNumId w:val="18"/>
  </w:num>
  <w:num w:numId="47">
    <w:abstractNumId w:val="32"/>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US" w:vendorID="8" w:dllVersion="513"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7427"/>
    <w:rsid w:val="00004014"/>
    <w:rsid w:val="00012511"/>
    <w:rsid w:val="00012D25"/>
    <w:rsid w:val="00022C1D"/>
    <w:rsid w:val="00030E7D"/>
    <w:rsid w:val="00046434"/>
    <w:rsid w:val="00046B49"/>
    <w:rsid w:val="00051EF0"/>
    <w:rsid w:val="0005315F"/>
    <w:rsid w:val="00067E50"/>
    <w:rsid w:val="00086A48"/>
    <w:rsid w:val="000A5E56"/>
    <w:rsid w:val="000B1391"/>
    <w:rsid w:val="000C30DA"/>
    <w:rsid w:val="000C51F7"/>
    <w:rsid w:val="000E34C9"/>
    <w:rsid w:val="00125FE2"/>
    <w:rsid w:val="0013715E"/>
    <w:rsid w:val="001420E7"/>
    <w:rsid w:val="0015645E"/>
    <w:rsid w:val="00162760"/>
    <w:rsid w:val="00164651"/>
    <w:rsid w:val="00167EFA"/>
    <w:rsid w:val="0018440F"/>
    <w:rsid w:val="001A1701"/>
    <w:rsid w:val="001C7BA0"/>
    <w:rsid w:val="001D3B7F"/>
    <w:rsid w:val="001E1AF9"/>
    <w:rsid w:val="001E59B4"/>
    <w:rsid w:val="00206B6B"/>
    <w:rsid w:val="002137DD"/>
    <w:rsid w:val="0023596E"/>
    <w:rsid w:val="00241D36"/>
    <w:rsid w:val="0025108B"/>
    <w:rsid w:val="002606FD"/>
    <w:rsid w:val="002610EC"/>
    <w:rsid w:val="00271259"/>
    <w:rsid w:val="00276F20"/>
    <w:rsid w:val="00277E37"/>
    <w:rsid w:val="00284645"/>
    <w:rsid w:val="00295429"/>
    <w:rsid w:val="002A1BB2"/>
    <w:rsid w:val="002B0934"/>
    <w:rsid w:val="002B0F61"/>
    <w:rsid w:val="002E0BEA"/>
    <w:rsid w:val="002E45BA"/>
    <w:rsid w:val="002F22A7"/>
    <w:rsid w:val="00303457"/>
    <w:rsid w:val="00304760"/>
    <w:rsid w:val="00311F15"/>
    <w:rsid w:val="00315BD0"/>
    <w:rsid w:val="003252F6"/>
    <w:rsid w:val="00342A3F"/>
    <w:rsid w:val="0036436D"/>
    <w:rsid w:val="003732B3"/>
    <w:rsid w:val="003800C8"/>
    <w:rsid w:val="003B4936"/>
    <w:rsid w:val="0040028D"/>
    <w:rsid w:val="00410121"/>
    <w:rsid w:val="00414154"/>
    <w:rsid w:val="004312A2"/>
    <w:rsid w:val="00433F3E"/>
    <w:rsid w:val="00436E7F"/>
    <w:rsid w:val="004511A1"/>
    <w:rsid w:val="004529C4"/>
    <w:rsid w:val="00473074"/>
    <w:rsid w:val="00490CC7"/>
    <w:rsid w:val="004A6FFD"/>
    <w:rsid w:val="004B1F26"/>
    <w:rsid w:val="004B7A7B"/>
    <w:rsid w:val="004C1649"/>
    <w:rsid w:val="004C23D5"/>
    <w:rsid w:val="004C5AA1"/>
    <w:rsid w:val="004C6CAC"/>
    <w:rsid w:val="004D1775"/>
    <w:rsid w:val="004E5DDC"/>
    <w:rsid w:val="004F006E"/>
    <w:rsid w:val="004F218C"/>
    <w:rsid w:val="004F76DF"/>
    <w:rsid w:val="00525C71"/>
    <w:rsid w:val="00530192"/>
    <w:rsid w:val="00534A43"/>
    <w:rsid w:val="005462EB"/>
    <w:rsid w:val="00553668"/>
    <w:rsid w:val="005564B9"/>
    <w:rsid w:val="005679FF"/>
    <w:rsid w:val="005743BC"/>
    <w:rsid w:val="0058391B"/>
    <w:rsid w:val="005B0597"/>
    <w:rsid w:val="005B3F92"/>
    <w:rsid w:val="005B4EDE"/>
    <w:rsid w:val="005C7D4B"/>
    <w:rsid w:val="005E70E4"/>
    <w:rsid w:val="006130C2"/>
    <w:rsid w:val="00616429"/>
    <w:rsid w:val="006356B9"/>
    <w:rsid w:val="00655D7A"/>
    <w:rsid w:val="00660375"/>
    <w:rsid w:val="0066193B"/>
    <w:rsid w:val="00665E3C"/>
    <w:rsid w:val="00693A49"/>
    <w:rsid w:val="006946FC"/>
    <w:rsid w:val="0069701D"/>
    <w:rsid w:val="006B3DCE"/>
    <w:rsid w:val="006C753C"/>
    <w:rsid w:val="006F0D1D"/>
    <w:rsid w:val="00704920"/>
    <w:rsid w:val="00705992"/>
    <w:rsid w:val="007220DB"/>
    <w:rsid w:val="0072574F"/>
    <w:rsid w:val="007353B7"/>
    <w:rsid w:val="00740262"/>
    <w:rsid w:val="00743375"/>
    <w:rsid w:val="00750208"/>
    <w:rsid w:val="00761305"/>
    <w:rsid w:val="007749E9"/>
    <w:rsid w:val="00774A37"/>
    <w:rsid w:val="00787262"/>
    <w:rsid w:val="007942D3"/>
    <w:rsid w:val="007B6AC9"/>
    <w:rsid w:val="007E1FB3"/>
    <w:rsid w:val="008367B1"/>
    <w:rsid w:val="00842931"/>
    <w:rsid w:val="0086060D"/>
    <w:rsid w:val="008827C1"/>
    <w:rsid w:val="0088752C"/>
    <w:rsid w:val="00887962"/>
    <w:rsid w:val="008971F4"/>
    <w:rsid w:val="008A13C4"/>
    <w:rsid w:val="008B22F7"/>
    <w:rsid w:val="008B3190"/>
    <w:rsid w:val="008C1678"/>
    <w:rsid w:val="008C660F"/>
    <w:rsid w:val="008D4E03"/>
    <w:rsid w:val="008E56AE"/>
    <w:rsid w:val="009352B5"/>
    <w:rsid w:val="00954F6D"/>
    <w:rsid w:val="0097796F"/>
    <w:rsid w:val="00980CA8"/>
    <w:rsid w:val="009A1B67"/>
    <w:rsid w:val="009A1C9A"/>
    <w:rsid w:val="009D3EC4"/>
    <w:rsid w:val="009E10E9"/>
    <w:rsid w:val="009E459F"/>
    <w:rsid w:val="009E7555"/>
    <w:rsid w:val="00A135F3"/>
    <w:rsid w:val="00A227A0"/>
    <w:rsid w:val="00A34246"/>
    <w:rsid w:val="00A45F77"/>
    <w:rsid w:val="00A75F39"/>
    <w:rsid w:val="00A84193"/>
    <w:rsid w:val="00A90107"/>
    <w:rsid w:val="00A94525"/>
    <w:rsid w:val="00A97F41"/>
    <w:rsid w:val="00AA2584"/>
    <w:rsid w:val="00AA4C8E"/>
    <w:rsid w:val="00AC701B"/>
    <w:rsid w:val="00AD1997"/>
    <w:rsid w:val="00AE6648"/>
    <w:rsid w:val="00AF2C6D"/>
    <w:rsid w:val="00B000D6"/>
    <w:rsid w:val="00B205E8"/>
    <w:rsid w:val="00B26288"/>
    <w:rsid w:val="00B54188"/>
    <w:rsid w:val="00B756A1"/>
    <w:rsid w:val="00B85869"/>
    <w:rsid w:val="00BB381C"/>
    <w:rsid w:val="00BB6869"/>
    <w:rsid w:val="00BC52DD"/>
    <w:rsid w:val="00BC7558"/>
    <w:rsid w:val="00BD2898"/>
    <w:rsid w:val="00BD6A12"/>
    <w:rsid w:val="00BE5F5F"/>
    <w:rsid w:val="00C03106"/>
    <w:rsid w:val="00C04BB6"/>
    <w:rsid w:val="00C07D9A"/>
    <w:rsid w:val="00C11C5E"/>
    <w:rsid w:val="00C34CC9"/>
    <w:rsid w:val="00C43FE9"/>
    <w:rsid w:val="00C455ED"/>
    <w:rsid w:val="00C5176F"/>
    <w:rsid w:val="00C545B9"/>
    <w:rsid w:val="00C62FB6"/>
    <w:rsid w:val="00C633B9"/>
    <w:rsid w:val="00C672B0"/>
    <w:rsid w:val="00C71E70"/>
    <w:rsid w:val="00CB5EBA"/>
    <w:rsid w:val="00CC7C4F"/>
    <w:rsid w:val="00CD499F"/>
    <w:rsid w:val="00CE4FD4"/>
    <w:rsid w:val="00CF5B90"/>
    <w:rsid w:val="00CF66CB"/>
    <w:rsid w:val="00D052E0"/>
    <w:rsid w:val="00D11A25"/>
    <w:rsid w:val="00D14458"/>
    <w:rsid w:val="00D35EA9"/>
    <w:rsid w:val="00D536AC"/>
    <w:rsid w:val="00D63F18"/>
    <w:rsid w:val="00D7416D"/>
    <w:rsid w:val="00D77F0B"/>
    <w:rsid w:val="00D8062C"/>
    <w:rsid w:val="00D85235"/>
    <w:rsid w:val="00DA0285"/>
    <w:rsid w:val="00DB3F23"/>
    <w:rsid w:val="00DC48DC"/>
    <w:rsid w:val="00DC5197"/>
    <w:rsid w:val="00DC6638"/>
    <w:rsid w:val="00DD0A54"/>
    <w:rsid w:val="00DD539A"/>
    <w:rsid w:val="00DF5864"/>
    <w:rsid w:val="00DF7427"/>
    <w:rsid w:val="00E15BC2"/>
    <w:rsid w:val="00E32D99"/>
    <w:rsid w:val="00E40EFF"/>
    <w:rsid w:val="00E41AAA"/>
    <w:rsid w:val="00E44FC6"/>
    <w:rsid w:val="00E56198"/>
    <w:rsid w:val="00E81716"/>
    <w:rsid w:val="00E90162"/>
    <w:rsid w:val="00E95A07"/>
    <w:rsid w:val="00EA2F66"/>
    <w:rsid w:val="00EA3FEA"/>
    <w:rsid w:val="00EC792F"/>
    <w:rsid w:val="00EE6C30"/>
    <w:rsid w:val="00EF207B"/>
    <w:rsid w:val="00EF3985"/>
    <w:rsid w:val="00EF4C7A"/>
    <w:rsid w:val="00EF5506"/>
    <w:rsid w:val="00EF5DDE"/>
    <w:rsid w:val="00F15AC8"/>
    <w:rsid w:val="00F31FCA"/>
    <w:rsid w:val="00F35BBF"/>
    <w:rsid w:val="00F41F72"/>
    <w:rsid w:val="00F57FB2"/>
    <w:rsid w:val="00F91780"/>
    <w:rsid w:val="00FA26BA"/>
    <w:rsid w:val="00FA3B0F"/>
    <w:rsid w:val="00FA59E0"/>
    <w:rsid w:val="00FD3CFA"/>
    <w:rsid w:val="00FE0023"/>
    <w:rsid w:val="00FF561C"/>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16"/>
    </w:rPr>
  </w:style>
  <w:style w:type="paragraph" w:styleId="Heading1">
    <w:name w:val="heading 1"/>
    <w:basedOn w:val="Normal"/>
    <w:next w:val="BodyText"/>
    <w:qFormat/>
    <w:rsid w:val="002610EC"/>
    <w:pPr>
      <w:keepNext/>
      <w:spacing w:before="240" w:after="120"/>
      <w:outlineLvl w:val="0"/>
    </w:pPr>
    <w:rPr>
      <w:rFonts w:ascii="Arial Black" w:hAnsi="Arial Black"/>
      <w:color w:val="506C94"/>
      <w:spacing w:val="-25"/>
      <w:kern w:val="28"/>
      <w:sz w:val="32"/>
      <w:szCs w:val="32"/>
    </w:rPr>
  </w:style>
  <w:style w:type="paragraph" w:styleId="Heading2">
    <w:name w:val="heading 2"/>
    <w:basedOn w:val="Normal"/>
    <w:next w:val="BodyText"/>
    <w:qFormat/>
    <w:pPr>
      <w:keepNext/>
      <w:spacing w:line="240" w:lineRule="atLeast"/>
      <w:outlineLvl w:val="1"/>
    </w:pPr>
    <w:rPr>
      <w:rFonts w:ascii="Arial Black" w:hAnsi="Arial Black"/>
      <w:spacing w:val="-10"/>
      <w:kern w:val="28"/>
      <w:sz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60"/>
      <w:outlineLvl w:val="3"/>
    </w:pPr>
    <w:rPr>
      <w:b/>
      <w:caps/>
      <w:spacing w:val="30"/>
      <w:sz w:val="2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rFonts w:ascii="Arial Black" w:hAnsi="Arial Black" w:hint="default"/>
      <w:i w:val="0"/>
      <w:iCs w:val="0"/>
      <w:sz w:val="18"/>
    </w:rPr>
  </w:style>
  <w:style w:type="paragraph" w:styleId="BodyText">
    <w:name w:val="Body Text"/>
    <w:basedOn w:val="Normal"/>
    <w:pPr>
      <w:spacing w:after="60"/>
      <w:jc w:val="both"/>
    </w:pPr>
    <w:rPr>
      <w:spacing w:val="-5"/>
      <w:sz w:val="24"/>
    </w:rPr>
  </w:style>
  <w:style w:type="paragraph" w:styleId="Index1">
    <w:name w:val="index 1"/>
    <w:basedOn w:val="Normal"/>
    <w:semiHidden/>
    <w:pPr>
      <w:tabs>
        <w:tab w:val="right" w:leader="dot" w:pos="3960"/>
      </w:tabs>
      <w:spacing w:line="240" w:lineRule="atLeast"/>
      <w:ind w:left="720" w:hanging="720"/>
    </w:pPr>
    <w:rPr>
      <w:rFonts w:ascii="Arial Black" w:hAnsi="Arial Black"/>
      <w:sz w:val="15"/>
    </w:rPr>
  </w:style>
  <w:style w:type="paragraph" w:styleId="Index2">
    <w:name w:val="index 2"/>
    <w:basedOn w:val="Normal"/>
    <w:semiHidden/>
    <w:pPr>
      <w:tabs>
        <w:tab w:val="right" w:leader="dot" w:pos="3960"/>
      </w:tabs>
      <w:spacing w:line="240" w:lineRule="atLeast"/>
      <w:ind w:left="180"/>
    </w:pPr>
    <w:rPr>
      <w:rFonts w:ascii="Arial Black" w:hAnsi="Arial Black"/>
      <w:sz w:val="15"/>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TOC1">
    <w:name w:val="toc 1"/>
    <w:basedOn w:val="Normal"/>
    <w:uiPriority w:val="39"/>
    <w:pPr>
      <w:tabs>
        <w:tab w:val="right" w:pos="3600"/>
      </w:tabs>
      <w:spacing w:line="320" w:lineRule="atLeast"/>
    </w:pPr>
    <w:rPr>
      <w:rFonts w:ascii="Arial Black" w:hAnsi="Arial Black"/>
      <w:sz w:val="15"/>
    </w:rPr>
  </w:style>
  <w:style w:type="paragraph" w:styleId="TOC2">
    <w:name w:val="toc 2"/>
    <w:basedOn w:val="TOC1"/>
    <w:uiPriority w:val="39"/>
  </w:style>
  <w:style w:type="paragraph" w:styleId="TOC3">
    <w:name w:val="toc 3"/>
    <w:basedOn w:val="Normal"/>
    <w:next w:val="Normal"/>
    <w:semiHidden/>
    <w:pPr>
      <w:tabs>
        <w:tab w:val="right" w:pos="3600"/>
      </w:tabs>
      <w:spacing w:line="320" w:lineRule="atLeast"/>
    </w:pPr>
    <w:rPr>
      <w:rFonts w:ascii="Arial Black" w:hAnsi="Arial Black"/>
      <w:sz w:val="15"/>
    </w:rPr>
  </w:style>
  <w:style w:type="paragraph" w:styleId="TOC4">
    <w:name w:val="toc 4"/>
    <w:basedOn w:val="Normal"/>
    <w:next w:val="Normal"/>
    <w:semiHidden/>
    <w:pPr>
      <w:pBdr>
        <w:bottom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styleId="CommentText">
    <w:name w:val="annotation text"/>
    <w:basedOn w:val="Normal"/>
    <w:semiHidden/>
    <w:pPr>
      <w:tabs>
        <w:tab w:val="left" w:pos="187"/>
      </w:tabs>
      <w:spacing w:after="120" w:line="220" w:lineRule="exact"/>
      <w:ind w:left="187" w:hanging="187"/>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styleId="IndexHeading">
    <w:name w:val="index heading"/>
    <w:basedOn w:val="Normal"/>
    <w:next w:val="Index1"/>
    <w:semiHidden/>
    <w:pPr>
      <w:keepNext/>
      <w:spacing w:line="480" w:lineRule="exact"/>
    </w:pPr>
    <w:rPr>
      <w:caps/>
      <w:color w:val="808080"/>
      <w:kern w:val="28"/>
      <w:sz w:val="36"/>
    </w:rPr>
  </w:style>
  <w:style w:type="paragraph" w:styleId="Caption">
    <w:name w:val="caption"/>
    <w:basedOn w:val="Normal"/>
    <w:next w:val="BodyText"/>
    <w:qFormat/>
    <w:pPr>
      <w:spacing w:after="240"/>
    </w:pPr>
    <w:rPr>
      <w:spacing w:val="-5"/>
    </w:rPr>
  </w:style>
  <w:style w:type="paragraph" w:styleId="TableofFigures">
    <w:name w:val="table of figures"/>
    <w:basedOn w:val="Normal"/>
    <w:semiHidden/>
    <w:pPr>
      <w:tabs>
        <w:tab w:val="right" w:leader="dot" w:pos="8640"/>
      </w:tabs>
      <w:ind w:left="720" w:hanging="720"/>
    </w:pPr>
  </w:style>
  <w:style w:type="paragraph" w:styleId="EndnoteText">
    <w:name w:val="endnote text"/>
    <w:basedOn w:val="Normal"/>
    <w:semiHidden/>
    <w:pPr>
      <w:tabs>
        <w:tab w:val="left" w:pos="187"/>
      </w:tabs>
      <w:spacing w:after="120" w:line="220" w:lineRule="exact"/>
      <w:ind w:left="187" w:hanging="187"/>
    </w:pPr>
    <w:rPr>
      <w:sz w:val="18"/>
    </w:rPr>
  </w:style>
  <w:style w:type="paragraph" w:styleId="TableofAuthorities">
    <w:name w:val="table of authorities"/>
    <w:basedOn w:val="Normal"/>
    <w:semiHidden/>
    <w:pPr>
      <w:tabs>
        <w:tab w:val="right" w:leader="dot" w:pos="8640"/>
      </w:tabs>
      <w:spacing w:after="240"/>
    </w:pPr>
    <w:rPr>
      <w:sz w:val="20"/>
    </w:rPr>
  </w:style>
  <w:style w:type="paragraph" w:styleId="MacroText">
    <w:name w:val="macro"/>
    <w:basedOn w:val="BodyText"/>
    <w:semiHidden/>
    <w:rPr>
      <w:rFonts w:ascii="Courier New" w:hAnsi="Courier New"/>
    </w:rPr>
  </w:style>
  <w:style w:type="paragraph" w:styleId="TOAHeading">
    <w:name w:val="toa heading"/>
    <w:basedOn w:val="Normal"/>
    <w:next w:val="Normal"/>
    <w:semiHidden/>
    <w:pPr>
      <w:pBdr>
        <w:top w:val="single" w:sz="24" w:space="1" w:color="auto"/>
      </w:pBdr>
      <w:tabs>
        <w:tab w:val="right" w:pos="4740"/>
      </w:tabs>
      <w:spacing w:before="60" w:after="60" w:line="360" w:lineRule="exact"/>
      <w:jc w:val="center"/>
    </w:pPr>
    <w:rPr>
      <w:rFonts w:ascii="Arial Black" w:hAnsi="Arial Black"/>
      <w:b/>
      <w:spacing w:val="-10"/>
      <w:sz w:val="22"/>
    </w:rPr>
  </w:style>
  <w:style w:type="paragraph" w:styleId="List">
    <w:name w:val="List"/>
    <w:basedOn w:val="BodyText"/>
    <w:pPr>
      <w:tabs>
        <w:tab w:val="left" w:pos="720"/>
      </w:tabs>
      <w:spacing w:after="240"/>
      <w:ind w:left="360"/>
    </w:pPr>
  </w:style>
  <w:style w:type="paragraph" w:styleId="ListBullet">
    <w:name w:val="List Bullet"/>
    <w:basedOn w:val="List"/>
    <w:pPr>
      <w:numPr>
        <w:numId w:val="3"/>
      </w:numPr>
      <w:tabs>
        <w:tab w:val="clear" w:pos="720"/>
      </w:tabs>
    </w:pPr>
  </w:style>
  <w:style w:type="paragraph" w:styleId="ListNumber">
    <w:name w:val="List Number"/>
    <w:basedOn w:val="List"/>
    <w:pPr>
      <w:tabs>
        <w:tab w:val="clear" w:pos="720"/>
      </w:tabs>
      <w:ind w:left="720" w:right="360" w:hanging="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10"/>
      </w:numPr>
      <w:pBdr>
        <w:bottom w:val="single" w:sz="6" w:space="0" w:color="auto"/>
      </w:pBdr>
      <w:spacing w:line="320" w:lineRule="exact"/>
    </w:pPr>
    <w:rPr>
      <w:sz w:val="18"/>
    </w:r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styleId="BodyTextIndent">
    <w:name w:val="Body Text Indent"/>
    <w:basedOn w:val="BodyText"/>
    <w:pPr>
      <w:ind w:firstLine="360"/>
    </w:p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Title">
    <w:name w:val="Title"/>
    <w:basedOn w:val="HeadingBase"/>
    <w:qFormat/>
    <w:pPr>
      <w:pBdr>
        <w:bottom w:val="single" w:sz="6" w:space="14" w:color="808080"/>
      </w:pBdr>
      <w:spacing w:before="100" w:after="200" w:line="600" w:lineRule="exact"/>
      <w:jc w:val="center"/>
    </w:pPr>
    <w:rPr>
      <w:rFonts w:ascii="Arial Black" w:hAnsi="Arial Black"/>
      <w:b w:val="0"/>
      <w:color w:val="808080"/>
      <w:spacing w:val="-35"/>
      <w:sz w:val="48"/>
    </w:rPr>
  </w:style>
  <w:style w:type="paragraph" w:styleId="Subtitle">
    <w:name w:val="Subtitle"/>
    <w:basedOn w:val="Title"/>
    <w:next w:val="BodyText"/>
    <w:qFormat/>
    <w:pPr>
      <w:spacing w:before="1940" w:after="0" w:line="200" w:lineRule="atLeast"/>
    </w:pPr>
    <w:rPr>
      <w:rFonts w:ascii="Garamond" w:hAnsi="Garamond"/>
      <w:bCs/>
      <w:caps/>
      <w:spacing w:val="30"/>
      <w:sz w:val="1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pPr>
      <w:keepNext/>
    </w:p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2610EC"/>
    <w:pPr>
      <w:keepNext/>
      <w:keepLines/>
      <w:spacing w:before="480" w:after="360" w:line="440" w:lineRule="atLeast"/>
      <w:ind w:right="2160"/>
    </w:pPr>
    <w:rPr>
      <w:rFonts w:ascii="Arial Black" w:hAnsi="Arial Black"/>
      <w:color w:val="506C94"/>
      <w:spacing w:val="-35"/>
      <w:kern w:val="28"/>
      <w:sz w:val="44"/>
      <w:szCs w:val="44"/>
    </w:rPr>
  </w:style>
  <w:style w:type="paragraph" w:customStyle="1" w:styleId="CompanyName">
    <w:name w:val="Company Name"/>
    <w:basedOn w:val="Normal"/>
    <w:next w:val="Normal"/>
    <w:pPr>
      <w:spacing w:before="420" w:after="60" w:line="320" w:lineRule="exact"/>
    </w:pPr>
    <w:rPr>
      <w:caps/>
      <w:kern w:val="36"/>
      <w:sz w:val="38"/>
    </w:rPr>
  </w:style>
  <w:style w:type="paragraph" w:customStyle="1" w:styleId="DocumentLabel">
    <w:name w:val="Document Label"/>
    <w:basedOn w:val="Normal"/>
    <w:pPr>
      <w:keepNext/>
      <w:spacing w:before="240" w:after="360"/>
    </w:pPr>
    <w:rPr>
      <w:b/>
      <w:kern w:val="28"/>
      <w:sz w:val="36"/>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pPr>
      <w:tabs>
        <w:tab w:val="right" w:pos="3960"/>
      </w:tabs>
      <w:spacing w:line="240" w:lineRule="atLeas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pPr>
      <w:ind w:right="0"/>
      <w:jc w:val="left"/>
    </w:pPr>
    <w:rPr>
      <w:rFonts w:ascii="Times New Roman" w:hAnsi="Times New Roman"/>
      <w:spacing w:val="0"/>
      <w:sz w:val="20"/>
    </w:r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pPr>
      <w:ind w:left="720" w:hanging="360"/>
      <w:jc w:val="left"/>
    </w:pPr>
    <w:rPr>
      <w:rFonts w:ascii="Times New Roman" w:hAnsi="Times New Roman"/>
      <w:spacing w:val="0"/>
      <w:sz w:val="20"/>
    </w:r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pPr>
      <w:ind w:right="0"/>
      <w:jc w:val="left"/>
    </w:pPr>
    <w:rPr>
      <w:rFonts w:ascii="Times New Roman" w:hAnsi="Times New Roman"/>
      <w:spacing w:val="0"/>
      <w:sz w:val="20"/>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style>
  <w:style w:type="character" w:styleId="FootnoteReference">
    <w:name w:val="footnote reference"/>
    <w:semiHidden/>
    <w:rPr>
      <w:sz w:val="18"/>
      <w:vertAlign w:val="superscript"/>
    </w:rPr>
  </w:style>
  <w:style w:type="character" w:styleId="CommentReference">
    <w:name w:val="annotation reference"/>
    <w:semiHidden/>
    <w:rPr>
      <w:sz w:val="16"/>
    </w:rPr>
  </w:style>
  <w:style w:type="character" w:styleId="LineNumber">
    <w:name w:val="line number"/>
    <w:rPr>
      <w:rFonts w:ascii="Arial" w:hAnsi="Arial" w:cs="Arial" w:hint="default"/>
      <w:sz w:val="18"/>
    </w:rPr>
  </w:style>
  <w:style w:type="character" w:styleId="PageNumber">
    <w:name w:val="page number"/>
    <w:rPr>
      <w:b/>
      <w:bCs w:val="0"/>
    </w:rPr>
  </w:style>
  <w:style w:type="character" w:styleId="EndnoteReference">
    <w:name w:val="endnote reference"/>
    <w:semiHidden/>
    <w:rPr>
      <w:sz w:val="18"/>
      <w:vertAlign w:val="superscript"/>
    </w:rPr>
  </w:style>
  <w:style w:type="character" w:customStyle="1" w:styleId="Lead-inEmphasis">
    <w:name w:val="Lead-in Emphasis"/>
    <w:rPr>
      <w:caps/>
      <w:sz w:val="22"/>
    </w:rPr>
  </w:style>
  <w:style w:type="character" w:customStyle="1" w:styleId="Superscript">
    <w:name w:val="Superscript"/>
    <w:rPr>
      <w:position w:val="0"/>
      <w:vertAlign w:val="superscript"/>
    </w:rPr>
  </w:style>
  <w:style w:type="paragraph" w:styleId="FootnoteText">
    <w:name w:val="footnote text"/>
    <w:basedOn w:val="FootnoteBase"/>
    <w:semiHidden/>
    <w:pPr>
      <w:spacing w:after="120"/>
    </w:pPr>
  </w:style>
  <w:style w:type="paragraph" w:styleId="BalloonText">
    <w:name w:val="Balloon Text"/>
    <w:basedOn w:val="Normal"/>
    <w:semiHidden/>
    <w:rPr>
      <w:rFonts w:ascii="Tahoma" w:hAnsi="Tahoma" w:cs="Tahoma"/>
      <w:szCs w:val="16"/>
    </w:rPr>
  </w:style>
  <w:style w:type="table" w:styleId="TableGrid">
    <w:name w:val="Table Grid"/>
    <w:basedOn w:val="TableNormal"/>
    <w:rsid w:val="00EA2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itleCoverCondensedby9pt">
    <w:name w:val="Style Title Cover + Condensed by  9 pt"/>
    <w:basedOn w:val="TitleCover"/>
    <w:pPr>
      <w:pBdr>
        <w:top w:val="double" w:sz="4" w:space="31" w:color="auto"/>
        <w:left w:val="double" w:sz="4" w:space="31" w:color="auto"/>
        <w:bottom w:val="double" w:sz="4" w:space="31" w:color="auto"/>
        <w:right w:val="double" w:sz="4" w:space="31" w:color="auto"/>
      </w:pBdr>
      <w:shd w:val="clear" w:color="auto" w:fill="506C94"/>
    </w:pPr>
    <w:rPr>
      <w:spacing w:val="-180"/>
    </w:rPr>
  </w:style>
  <w:style w:type="character" w:styleId="Hyperlink">
    <w:name w:val="Hyperlink"/>
    <w:rPr>
      <w:color w:val="0000FF"/>
      <w:u w:val="single"/>
    </w:rPr>
  </w:style>
  <w:style w:type="character" w:styleId="FollowedHyperlink">
    <w:name w:val="FollowedHyperlink"/>
    <w:rsid w:val="004F006E"/>
    <w:rPr>
      <w:color w:val="800080"/>
      <w:u w:val="single"/>
    </w:rPr>
  </w:style>
  <w:style w:type="character" w:customStyle="1" w:styleId="Heading4Char">
    <w:name w:val="Heading 4 Char"/>
    <w:rPr>
      <w:rFonts w:ascii="Garamond" w:hAnsi="Garamond"/>
      <w:b/>
      <w:caps/>
      <w:spacing w:val="30"/>
      <w:lang w:val="en-US" w:eastAsia="en-US" w:bidi="ar-SA"/>
    </w:rPr>
  </w:style>
  <w:style w:type="character" w:customStyle="1" w:styleId="FooterChar">
    <w:name w:val="Footer Char"/>
    <w:link w:val="Footer"/>
    <w:uiPriority w:val="99"/>
    <w:rsid w:val="00D052E0"/>
    <w:rPr>
      <w:rFonts w:ascii="Arial Black" w:hAnsi="Arial Blac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oleObject" Target="embeddings/oleObject8.bin"/><Relationship Id="rId89" Type="http://schemas.openxmlformats.org/officeDocument/2006/relationships/image" Target="media/image59.png"/><Relationship Id="rId112" Type="http://schemas.openxmlformats.org/officeDocument/2006/relationships/hyperlink" Target="mailto:requests@crystalclearessentials.com" TargetMode="External"/><Relationship Id="rId16" Type="http://schemas.openxmlformats.org/officeDocument/2006/relationships/header" Target="header3.xml"/><Relationship Id="rId107" Type="http://schemas.openxmlformats.org/officeDocument/2006/relationships/header" Target="header8.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www.esellerate.net"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oleObject" Target="embeddings/oleObject3.bin"/><Relationship Id="rId79" Type="http://schemas.openxmlformats.org/officeDocument/2006/relationships/image" Target="media/image54.png"/><Relationship Id="rId87" Type="http://schemas.openxmlformats.org/officeDocument/2006/relationships/image" Target="media/image58.png"/><Relationship Id="rId102" Type="http://schemas.openxmlformats.org/officeDocument/2006/relationships/image" Target="media/image71.png"/><Relationship Id="rId110" Type="http://schemas.openxmlformats.org/officeDocument/2006/relationships/hyperlink" Target="mailto:support@crystalclearessentials.com"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oleObject" Target="embeddings/oleObject7.bin"/><Relationship Id="rId90" Type="http://schemas.openxmlformats.org/officeDocument/2006/relationships/oleObject" Target="embeddings/oleObject11.bin"/><Relationship Id="rId95" Type="http://schemas.openxmlformats.org/officeDocument/2006/relationships/image" Target="media/image64.png"/><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eader" Target="header4.xml"/><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3.png"/><Relationship Id="rId100" Type="http://schemas.openxmlformats.org/officeDocument/2006/relationships/image" Target="media/image69.png"/><Relationship Id="rId105" Type="http://schemas.openxmlformats.org/officeDocument/2006/relationships/header" Target="header6.xml"/><Relationship Id="rId113"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image" Target="media/image57.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2.png"/><Relationship Id="rId108"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oleObject" Target="embeddings/oleObject1.bin"/><Relationship Id="rId75" Type="http://schemas.openxmlformats.org/officeDocument/2006/relationships/image" Target="media/image52.png"/><Relationship Id="rId83" Type="http://schemas.openxmlformats.org/officeDocument/2006/relationships/image" Target="media/image56.png"/><Relationship Id="rId88" Type="http://schemas.openxmlformats.org/officeDocument/2006/relationships/oleObject" Target="embeddings/oleObject10.bin"/><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hyperlink" Target="http://www.act.com/Partners/Certified-Consulta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6.xml"/><Relationship Id="rId57" Type="http://schemas.openxmlformats.org/officeDocument/2006/relationships/image" Target="media/image37.png"/><Relationship Id="rId106" Type="http://schemas.openxmlformats.org/officeDocument/2006/relationships/header" Target="header7.xml"/><Relationship Id="rId114" Type="http://schemas.openxmlformats.org/officeDocument/2006/relationships/fontTable" Target="fontTable.xml"/><Relationship Id="rId10" Type="http://schemas.openxmlformats.org/officeDocument/2006/relationships/hyperlink" Target="mailto:requests@crystalclearessentials.com"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oleObject" Target="embeddings/oleObject5.bin"/><Relationship Id="rId81" Type="http://schemas.openxmlformats.org/officeDocument/2006/relationships/image" Target="media/image55.png"/><Relationship Id="rId86" Type="http://schemas.openxmlformats.org/officeDocument/2006/relationships/oleObject" Target="embeddings/oleObject9.bin"/><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image" Target="media/image21.png"/><Relationship Id="rId109" Type="http://schemas.openxmlformats.org/officeDocument/2006/relationships/hyperlink" Target="mailto:ssmith@adsprogramming.com" TargetMode="External"/><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oleObject" Target="embeddings/oleObject4.bin"/><Relationship Id="rId97" Type="http://schemas.openxmlformats.org/officeDocument/2006/relationships/image" Target="media/image66.png"/><Relationship Id="rId10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E2D17-62EF-4AB1-8507-1B0008BD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0</TotalTime>
  <Pages>1</Pages>
  <Words>4096</Words>
  <Characters>23352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CrystalClear Essentials User Guide</vt:lpstr>
    </vt:vector>
  </TitlesOfParts>
  <LinksUpToDate>false</LinksUpToDate>
  <CharactersWithSpaces>27394</CharactersWithSpaces>
  <SharedDoc>false</SharedDoc>
  <HLinks>
    <vt:vector size="36" baseType="variant">
      <vt:variant>
        <vt:i4>5898345</vt:i4>
      </vt:variant>
      <vt:variant>
        <vt:i4>189</vt:i4>
      </vt:variant>
      <vt:variant>
        <vt:i4>0</vt:i4>
      </vt:variant>
      <vt:variant>
        <vt:i4>5</vt:i4>
      </vt:variant>
      <vt:variant>
        <vt:lpwstr>mailto:requests@crystalclearessentials.com</vt:lpwstr>
      </vt:variant>
      <vt:variant>
        <vt:lpwstr/>
      </vt:variant>
      <vt:variant>
        <vt:i4>5963849</vt:i4>
      </vt:variant>
      <vt:variant>
        <vt:i4>186</vt:i4>
      </vt:variant>
      <vt:variant>
        <vt:i4>0</vt:i4>
      </vt:variant>
      <vt:variant>
        <vt:i4>5</vt:i4>
      </vt:variant>
      <vt:variant>
        <vt:lpwstr>http://www.act.com/Partners/Certified-Consultants</vt:lpwstr>
      </vt:variant>
      <vt:variant>
        <vt:lpwstr/>
      </vt:variant>
      <vt:variant>
        <vt:i4>4784250</vt:i4>
      </vt:variant>
      <vt:variant>
        <vt:i4>183</vt:i4>
      </vt:variant>
      <vt:variant>
        <vt:i4>0</vt:i4>
      </vt:variant>
      <vt:variant>
        <vt:i4>5</vt:i4>
      </vt:variant>
      <vt:variant>
        <vt:lpwstr>mailto:support@crystalclearessentials.com</vt:lpwstr>
      </vt:variant>
      <vt:variant>
        <vt:lpwstr/>
      </vt:variant>
      <vt:variant>
        <vt:i4>2883612</vt:i4>
      </vt:variant>
      <vt:variant>
        <vt:i4>180</vt:i4>
      </vt:variant>
      <vt:variant>
        <vt:i4>0</vt:i4>
      </vt:variant>
      <vt:variant>
        <vt:i4>5</vt:i4>
      </vt:variant>
      <vt:variant>
        <vt:lpwstr>mailto:ssmith@adsprogramming.com</vt:lpwstr>
      </vt:variant>
      <vt:variant>
        <vt:lpwstr/>
      </vt:variant>
      <vt:variant>
        <vt:i4>2424884</vt:i4>
      </vt:variant>
      <vt:variant>
        <vt:i4>144</vt:i4>
      </vt:variant>
      <vt:variant>
        <vt:i4>0</vt:i4>
      </vt:variant>
      <vt:variant>
        <vt:i4>5</vt:i4>
      </vt:variant>
      <vt:variant>
        <vt:lpwstr>http://www.esellerate.net/</vt:lpwstr>
      </vt:variant>
      <vt:variant>
        <vt:lpwstr/>
      </vt:variant>
      <vt:variant>
        <vt:i4>5898345</vt:i4>
      </vt:variant>
      <vt:variant>
        <vt:i4>0</vt:i4>
      </vt:variant>
      <vt:variant>
        <vt:i4>0</vt:i4>
      </vt:variant>
      <vt:variant>
        <vt:i4>5</vt:i4>
      </vt:variant>
      <vt:variant>
        <vt:lpwstr>mailto:requests@crystalclearessentials.com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CrystalClear Essentials User Guide</dc:title>
  <dc:creator/>
  <cp:lastModifiedBy/>
  <cp:revision>1</cp:revision>
  <cp:lastPrinted>2006-08-17T00:38:00Z</cp:lastPrinted>
  <dcterms:created xsi:type="dcterms:W3CDTF">2012-05-04T02:52:00Z</dcterms:created>
  <dcterms:modified xsi:type="dcterms:W3CDTF">2012-05-04T02:59:00Z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